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797" w:rsidRPr="00691218" w:rsidRDefault="00691218" w:rsidP="00691218">
      <w:pPr>
        <w:jc w:val="center"/>
        <w:rPr>
          <w:rFonts w:ascii="SassoonPrimaryInfant" w:hAnsi="SassoonPrimaryInfant"/>
          <w:b/>
          <w:sz w:val="28"/>
          <w:u w:val="single"/>
        </w:rPr>
      </w:pPr>
      <w:r>
        <w:rPr>
          <w:rFonts w:ascii="SassoonPrimaryInfant" w:hAnsi="SassoonPrimaryInfant"/>
          <w:b/>
          <w:sz w:val="28"/>
          <w:u w:val="single"/>
        </w:rPr>
        <w:t xml:space="preserve">Primary </w:t>
      </w:r>
      <w:proofErr w:type="gramStart"/>
      <w:r>
        <w:rPr>
          <w:rFonts w:ascii="SassoonPrimaryInfant" w:hAnsi="SassoonPrimaryInfant"/>
          <w:b/>
          <w:sz w:val="28"/>
          <w:u w:val="single"/>
        </w:rPr>
        <w:t>1</w:t>
      </w:r>
      <w:proofErr w:type="gramEnd"/>
      <w:r>
        <w:rPr>
          <w:rFonts w:ascii="SassoonPrimaryInfant" w:hAnsi="SassoonPrimaryInfant"/>
          <w:b/>
          <w:sz w:val="28"/>
          <w:u w:val="single"/>
        </w:rPr>
        <w:t xml:space="preserve"> </w:t>
      </w:r>
      <w:r w:rsidRPr="00691218">
        <w:rPr>
          <w:rFonts w:ascii="SassoonPrimaryInfant" w:hAnsi="SassoonPrimaryInfant"/>
          <w:b/>
          <w:sz w:val="28"/>
          <w:u w:val="single"/>
        </w:rPr>
        <w:t>Home Learning Activities</w:t>
      </w:r>
    </w:p>
    <w:p w:rsidR="00691218" w:rsidRDefault="00691218" w:rsidP="00691218">
      <w:pPr>
        <w:jc w:val="center"/>
        <w:rPr>
          <w:rFonts w:ascii="SassoonPrimaryInfant" w:hAnsi="SassoonPrimaryInfant"/>
          <w:b/>
          <w:sz w:val="28"/>
          <w:u w:val="single"/>
        </w:rPr>
      </w:pPr>
      <w:r w:rsidRPr="00691218">
        <w:rPr>
          <w:rFonts w:ascii="SassoonPrimaryInfant" w:hAnsi="SassoonPrimaryInfant"/>
          <w:b/>
          <w:sz w:val="28"/>
          <w:u w:val="single"/>
        </w:rPr>
        <w:t>Day 1</w:t>
      </w:r>
    </w:p>
    <w:p w:rsidR="00691218" w:rsidRDefault="00691218" w:rsidP="00691218">
      <w:pPr>
        <w:jc w:val="center"/>
        <w:rPr>
          <w:rFonts w:ascii="SassoonPrimaryInfant" w:hAnsi="SassoonPrimaryInfant"/>
          <w:b/>
          <w:sz w:val="28"/>
          <w:u w:val="single"/>
        </w:rPr>
      </w:pPr>
      <w:r>
        <w:rPr>
          <w:rFonts w:ascii="SassoonPrimaryInfant" w:hAnsi="SassoonPrimaryInfant"/>
          <w:b/>
          <w:noProof/>
          <w:sz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-265814</wp:posOffset>
                </wp:positionH>
                <wp:positionV relativeFrom="paragraph">
                  <wp:posOffset>343653</wp:posOffset>
                </wp:positionV>
                <wp:extent cx="6560288" cy="2317898"/>
                <wp:effectExtent l="0" t="0" r="12065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0288" cy="2317898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91218" w:rsidRDefault="00691218" w:rsidP="00691218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sz w:val="28"/>
                                <w:u w:val="single"/>
                              </w:rPr>
                              <w:t xml:space="preserve">Literacy- </w:t>
                            </w:r>
                            <w:r>
                              <w:rPr>
                                <w:rFonts w:ascii="SassoonPrimaryInfant" w:hAnsi="SassoonPrimaryInfant"/>
                                <w:b/>
                                <w:sz w:val="28"/>
                                <w:u w:val="single"/>
                              </w:rPr>
                              <w:t>Alphabet Hunt</w:t>
                            </w:r>
                          </w:p>
                          <w:p w:rsidR="00691218" w:rsidRPr="00691218" w:rsidRDefault="00691218" w:rsidP="00691218">
                            <w:pPr>
                              <w:jc w:val="center"/>
                              <w:rPr>
                                <w:rFonts w:ascii="SassoonPrimaryInfant" w:hAnsi="SassoonPrimaryInfant"/>
                                <w:sz w:val="28"/>
                              </w:rPr>
                            </w:pPr>
                            <w:r w:rsidRPr="00691218">
                              <w:rPr>
                                <w:rFonts w:ascii="SassoonPrimaryInfant" w:hAnsi="SassoonPrimaryInfant"/>
                                <w:sz w:val="28"/>
                              </w:rPr>
                              <w:t xml:space="preserve">Can you </w:t>
                            </w:r>
                            <w:r w:rsidRPr="00691218">
                              <w:rPr>
                                <w:rFonts w:ascii="SassoonPrimaryInfant" w:hAnsi="SassoonPrimaryInfant"/>
                                <w:sz w:val="28"/>
                              </w:rPr>
                              <w:t xml:space="preserve">find a different item in your house/ garden for each letter of the alphabet? See if you can put them in order and practise writing the initial sound for each one like the example below. </w:t>
                            </w:r>
                          </w:p>
                          <w:p w:rsidR="00691218" w:rsidRDefault="006912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0.95pt;margin-top:27.05pt;width:516.55pt;height:18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" fillcolor="#fc9" strokeweight=".5pt">
                <v:textbox>
                  <w:txbxContent>
                    <w:p w:rsidR="00691218" w:rsidRDefault="00691218" w:rsidP="00691218">
                      <w:pPr>
                        <w:jc w:val="center"/>
                        <w:rPr>
                          <w:rFonts w:ascii="SassoonPrimaryInfant" w:hAnsi="SassoonPrimaryInfant"/>
                          <w:b/>
                          <w:sz w:val="28"/>
                          <w:u w:val="single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sz w:val="28"/>
                          <w:u w:val="single"/>
                        </w:rPr>
                        <w:t xml:space="preserve">Literacy- </w:t>
                      </w:r>
                      <w:r>
                        <w:rPr>
                          <w:rFonts w:ascii="SassoonPrimaryInfant" w:hAnsi="SassoonPrimaryInfant"/>
                          <w:b/>
                          <w:sz w:val="28"/>
                          <w:u w:val="single"/>
                        </w:rPr>
                        <w:t>Alphabet Hunt</w:t>
                      </w:r>
                    </w:p>
                    <w:p w:rsidR="00691218" w:rsidRPr="00691218" w:rsidRDefault="00691218" w:rsidP="00691218">
                      <w:pPr>
                        <w:jc w:val="center"/>
                        <w:rPr>
                          <w:rFonts w:ascii="SassoonPrimaryInfant" w:hAnsi="SassoonPrimaryInfant"/>
                          <w:sz w:val="28"/>
                        </w:rPr>
                      </w:pPr>
                      <w:r w:rsidRPr="00691218">
                        <w:rPr>
                          <w:rFonts w:ascii="SassoonPrimaryInfant" w:hAnsi="SassoonPrimaryInfant"/>
                          <w:sz w:val="28"/>
                        </w:rPr>
                        <w:t xml:space="preserve">Can you </w:t>
                      </w:r>
                      <w:r w:rsidRPr="00691218">
                        <w:rPr>
                          <w:rFonts w:ascii="SassoonPrimaryInfant" w:hAnsi="SassoonPrimaryInfant"/>
                          <w:sz w:val="28"/>
                        </w:rPr>
                        <w:t xml:space="preserve">find a different item in your house/ garden for each letter of the alphabet? See if you can put them in order and practise writing the initial sound for each one like the example below. </w:t>
                      </w:r>
                    </w:p>
                    <w:p w:rsidR="00691218" w:rsidRDefault="00691218"/>
                  </w:txbxContent>
                </v:textbox>
              </v:shape>
            </w:pict>
          </mc:Fallback>
        </mc:AlternateContent>
      </w:r>
    </w:p>
    <w:p w:rsidR="00691218" w:rsidRPr="00691218" w:rsidRDefault="00211ED1" w:rsidP="00691218">
      <w:pPr>
        <w:jc w:val="center"/>
        <w:rPr>
          <w:rFonts w:ascii="SassoonPrimaryInfant" w:hAnsi="SassoonPrimaryInfant"/>
          <w:b/>
          <w:sz w:val="28"/>
          <w:u w:val="single"/>
        </w:rPr>
      </w:pPr>
      <w:r>
        <w:rPr>
          <w:rFonts w:ascii="SassoonPrimaryInfant" w:hAnsi="SassoonPrimaryInfant"/>
          <w:b/>
          <w:noProof/>
          <w:sz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1956391</wp:posOffset>
                </wp:positionH>
                <wp:positionV relativeFrom="paragraph">
                  <wp:posOffset>4103651</wp:posOffset>
                </wp:positionV>
                <wp:extent cx="2211572" cy="850604"/>
                <wp:effectExtent l="0" t="0" r="17780" b="260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1572" cy="8506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91218" w:rsidRDefault="00691218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2021840" cy="1136467"/>
                                  <wp:effectExtent l="0" t="0" r="0" b="6985"/>
                                  <wp:docPr id="8" name="Picture 8" descr="Transform a bottle into a rocket | Sainsbury&amp;#39;s Recip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Transform a bottle into a rocket | Sainsbury&amp;#39;s Recip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1840" cy="11364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154.05pt;margin-top:323.1pt;width:174.15pt;height:6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" fillcolor="white [3201]" strokeweight=".5pt">
                <v:textbox>
                  <w:txbxContent>
                    <w:p w:rsidR="00691218" w:rsidRDefault="00691218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2021840" cy="1136467"/>
                            <wp:effectExtent l="0" t="0" r="0" b="6985"/>
                            <wp:docPr id="8" name="Picture 8" descr="Transform a bottle into a rocket | Sainsbury&amp;#39;s Recip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Transform a bottle into a rocket | Sainsbury&amp;#39;s Recip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21840" cy="11364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ssoonPrimaryInfant" w:hAnsi="SassoonPrimaryInfant"/>
          <w:b/>
          <w:noProof/>
          <w:sz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2083981</wp:posOffset>
                </wp:positionH>
                <wp:positionV relativeFrom="paragraph">
                  <wp:posOffset>6814953</wp:posOffset>
                </wp:positionV>
                <wp:extent cx="2349795" cy="956930"/>
                <wp:effectExtent l="0" t="0" r="12700" b="152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795" cy="956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1ED1" w:rsidRDefault="00211ED1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2160270" cy="1692583"/>
                                  <wp:effectExtent l="0" t="0" r="0" b="3175"/>
                                  <wp:docPr id="11" name="Picture 11" descr="Kindness Cards Random Acts of Kindness Kids Kindness Card Kit 31 Days of  Kindness Challenge Deck : Amazon.in: Office Product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Kindness Cards Random Acts of Kindness Kids Kindness Card Kit 31 Days of  Kindness Challenge Deck : Amazon.in: Office Product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0270" cy="16925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164.1pt;margin-top:536.6pt;width:185pt;height:75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" fillcolor="white [3201]" strokeweight=".5pt">
                <v:textbox>
                  <w:txbxContent>
                    <w:p w:rsidR="00211ED1" w:rsidRDefault="00211ED1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2160270" cy="1692583"/>
                            <wp:effectExtent l="0" t="0" r="0" b="3175"/>
                            <wp:docPr id="11" name="Picture 11" descr="Kindness Cards Random Acts of Kindness Kids Kindness Card Kit 31 Days of  Kindness Challenge Deck : Amazon.in: Office Product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Kindness Cards Random Acts of Kindness Kids Kindness Card Kit 31 Days of  Kindness Challenge Deck : Amazon.in: Office Product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0270" cy="16925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91218">
        <w:rPr>
          <w:rFonts w:ascii="SassoonPrimaryInfant" w:hAnsi="SassoonPrimaryInfant"/>
          <w:b/>
          <w:noProof/>
          <w:sz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-191386</wp:posOffset>
                </wp:positionH>
                <wp:positionV relativeFrom="paragraph">
                  <wp:posOffset>5432720</wp:posOffset>
                </wp:positionV>
                <wp:extent cx="6570921" cy="2402958"/>
                <wp:effectExtent l="0" t="0" r="20955" b="165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0921" cy="2402958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91218" w:rsidRDefault="00691218" w:rsidP="00691218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sz w:val="28"/>
                                <w:u w:val="single"/>
                              </w:rPr>
                              <w:t>Health and Wellbeing –</w:t>
                            </w:r>
                            <w:r>
                              <w:rPr>
                                <w:rFonts w:ascii="SassoonPrimaryInfant" w:hAnsi="SassoonPrimaryInfant"/>
                                <w:b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211ED1">
                              <w:rPr>
                                <w:rFonts w:ascii="SassoonPrimaryInfant" w:hAnsi="SassoonPrimaryInfant"/>
                                <w:b/>
                                <w:sz w:val="28"/>
                                <w:u w:val="single"/>
                              </w:rPr>
                              <w:t>Acts of Kindness</w:t>
                            </w:r>
                          </w:p>
                          <w:p w:rsidR="00211ED1" w:rsidRDefault="00211ED1" w:rsidP="00211ED1">
                            <w:pP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  <w:t>Plan a secret kindness mission for someone in your home. Do something as a surprise to make them smile!</w:t>
                            </w:r>
                            <w: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  <w:t xml:space="preserve"> Could you make a card? Help set the table for dinner? Draw a picture of what makes them a special person to you? How did they feel when you surprised them? How did it make you feel?</w:t>
                            </w:r>
                          </w:p>
                          <w:p w:rsidR="00691218" w:rsidRDefault="006912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9" type="#_x0000_t202" style="position:absolute;left:0;text-align:left;margin-left:-15.05pt;margin-top:427.75pt;width:517.4pt;height:189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" fillcolor="#c9f" strokeweight=".5pt">
                <v:textbox>
                  <w:txbxContent>
                    <w:p w:rsidR="00691218" w:rsidRDefault="00691218" w:rsidP="00691218">
                      <w:pPr>
                        <w:jc w:val="center"/>
                        <w:rPr>
                          <w:rFonts w:ascii="SassoonPrimaryInfant" w:hAnsi="SassoonPrimaryInfant"/>
                          <w:b/>
                          <w:sz w:val="28"/>
                          <w:u w:val="single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sz w:val="28"/>
                          <w:u w:val="single"/>
                        </w:rPr>
                        <w:t>Health and Wellbeing –</w:t>
                      </w:r>
                      <w:r>
                        <w:rPr>
                          <w:rFonts w:ascii="SassoonPrimaryInfant" w:hAnsi="SassoonPrimaryInfant"/>
                          <w:b/>
                          <w:sz w:val="28"/>
                          <w:u w:val="single"/>
                        </w:rPr>
                        <w:t xml:space="preserve"> </w:t>
                      </w:r>
                      <w:r w:rsidR="00211ED1">
                        <w:rPr>
                          <w:rFonts w:ascii="SassoonPrimaryInfant" w:hAnsi="SassoonPrimaryInfant"/>
                          <w:b/>
                          <w:sz w:val="28"/>
                          <w:u w:val="single"/>
                        </w:rPr>
                        <w:t>Acts of Kindness</w:t>
                      </w:r>
                    </w:p>
                    <w:p w:rsidR="00211ED1" w:rsidRDefault="00211ED1" w:rsidP="00211ED1">
                      <w:pP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</w:pPr>
                      <w: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  <w:t>Plan a secret kindness mission for someone in your home. Do something as a surprise to make them smile!</w:t>
                      </w:r>
                      <w: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  <w:t xml:space="preserve"> Could you make a card? Help set the table for dinner? Draw a picture of what makes them a special person to you? How did they feel when you surprised them? How did it make you feel?</w:t>
                      </w:r>
                    </w:p>
                    <w:p w:rsidR="00691218" w:rsidRDefault="00691218"/>
                  </w:txbxContent>
                </v:textbox>
              </v:shape>
            </w:pict>
          </mc:Fallback>
        </mc:AlternateContent>
      </w:r>
      <w:r w:rsidR="00691218">
        <w:rPr>
          <w:rFonts w:ascii="SassoonPrimaryInfant" w:hAnsi="SassoonPrimaryInfant"/>
          <w:b/>
          <w:noProof/>
          <w:sz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-233916</wp:posOffset>
                </wp:positionH>
                <wp:positionV relativeFrom="paragraph">
                  <wp:posOffset>2646990</wp:posOffset>
                </wp:positionV>
                <wp:extent cx="6549656" cy="2360428"/>
                <wp:effectExtent l="0" t="0" r="22860" b="2095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9656" cy="23604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91218" w:rsidRDefault="00691218" w:rsidP="00691218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sz w:val="28"/>
                                <w:u w:val="single"/>
                              </w:rPr>
                              <w:t>Maths</w:t>
                            </w:r>
                            <w:r>
                              <w:rPr>
                                <w:rFonts w:ascii="SassoonPrimaryInfant" w:hAnsi="SassoonPrimaryInfant"/>
                                <w:b/>
                                <w:sz w:val="28"/>
                                <w:u w:val="single"/>
                              </w:rPr>
                              <w:t xml:space="preserve">- </w:t>
                            </w:r>
                            <w:r>
                              <w:rPr>
                                <w:rFonts w:ascii="SassoonPrimaryInfant" w:hAnsi="SassoonPrimaryInfant"/>
                                <w:b/>
                                <w:sz w:val="28"/>
                                <w:u w:val="single"/>
                              </w:rPr>
                              <w:t>Shape Rockets</w:t>
                            </w:r>
                          </w:p>
                          <w:p w:rsidR="00691218" w:rsidRDefault="00691218" w:rsidP="00691218">
                            <w:pPr>
                              <w:jc w:val="center"/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  <w:t xml:space="preserve">Make a model rocket from </w:t>
                            </w:r>
                            <w: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  <w:t>any items you have</w:t>
                            </w:r>
                            <w: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  <w:t xml:space="preserve"> in your house. </w:t>
                            </w:r>
                            <w: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  <w:t>What shapes have you used? Are the 2D or 3D? How many of each shape are there?</w:t>
                            </w:r>
                          </w:p>
                          <w:p w:rsidR="00691218" w:rsidRDefault="00691218" w:rsidP="00691218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  <w:t>Once complete s</w:t>
                            </w:r>
                            <w: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  <w:t>tand it on the floor and start a cou</w:t>
                            </w:r>
                            <w: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  <w:t xml:space="preserve">ntdown! Start at 10 or </w:t>
                            </w:r>
                            <w:r>
                              <w:rPr>
                                <w:rFonts w:ascii="SassoonPrimaryInfant" w:hAnsi="SassoonPrimaryInfant"/>
                                <w:sz w:val="28"/>
                                <w:szCs w:val="28"/>
                              </w:rPr>
                              <w:t>20 and countdown to zero for blast-off! Then lift the rocket up for an adventure in space.</w:t>
                            </w:r>
                          </w:p>
                          <w:p w:rsidR="00691218" w:rsidRDefault="006912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30" type="#_x0000_t202" style="position:absolute;left:0;text-align:left;margin-left:-18.4pt;margin-top:208.4pt;width:515.7pt;height:185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" fillcolor="#bdd6ee [1300]" strokeweight=".5pt">
                <v:textbox>
                  <w:txbxContent>
                    <w:p w:rsidR="00691218" w:rsidRDefault="00691218" w:rsidP="00691218">
                      <w:pPr>
                        <w:jc w:val="center"/>
                        <w:rPr>
                          <w:rFonts w:ascii="SassoonPrimaryInfant" w:hAnsi="SassoonPrimaryInfant"/>
                          <w:b/>
                          <w:sz w:val="28"/>
                          <w:u w:val="single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sz w:val="28"/>
                          <w:u w:val="single"/>
                        </w:rPr>
                        <w:t>Maths</w:t>
                      </w:r>
                      <w:r>
                        <w:rPr>
                          <w:rFonts w:ascii="SassoonPrimaryInfant" w:hAnsi="SassoonPrimaryInfant"/>
                          <w:b/>
                          <w:sz w:val="28"/>
                          <w:u w:val="single"/>
                        </w:rPr>
                        <w:t xml:space="preserve">- </w:t>
                      </w:r>
                      <w:r>
                        <w:rPr>
                          <w:rFonts w:ascii="SassoonPrimaryInfant" w:hAnsi="SassoonPrimaryInfant"/>
                          <w:b/>
                          <w:sz w:val="28"/>
                          <w:u w:val="single"/>
                        </w:rPr>
                        <w:t>Shape Rockets</w:t>
                      </w:r>
                    </w:p>
                    <w:p w:rsidR="00691218" w:rsidRDefault="00691218" w:rsidP="00691218">
                      <w:pPr>
                        <w:jc w:val="center"/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</w:pPr>
                      <w: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  <w:t xml:space="preserve">Make a model rocket from </w:t>
                      </w:r>
                      <w: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  <w:t>any items you have</w:t>
                      </w:r>
                      <w: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  <w:t xml:space="preserve"> in your house. </w:t>
                      </w:r>
                      <w: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  <w:t>What shapes have you used? Are the 2D or 3D? How many of each shape are there?</w:t>
                      </w:r>
                    </w:p>
                    <w:p w:rsidR="00691218" w:rsidRDefault="00691218" w:rsidP="00691218">
                      <w:pPr>
                        <w:jc w:val="center"/>
                        <w:rPr>
                          <w:rFonts w:ascii="SassoonPrimaryInfant" w:hAnsi="SassoonPrimaryInfant"/>
                          <w:b/>
                          <w:sz w:val="28"/>
                          <w:u w:val="single"/>
                        </w:rPr>
                      </w:pPr>
                      <w: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  <w:t>Once complete s</w:t>
                      </w:r>
                      <w: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  <w:t>tand it on the floor and start a cou</w:t>
                      </w:r>
                      <w: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  <w:t xml:space="preserve">ntdown! Start at 10 or </w:t>
                      </w:r>
                      <w:r>
                        <w:rPr>
                          <w:rFonts w:ascii="SassoonPrimaryInfant" w:hAnsi="SassoonPrimaryInfant"/>
                          <w:sz w:val="28"/>
                          <w:szCs w:val="28"/>
                        </w:rPr>
                        <w:t>20 and countdown to zero for blast-off! Then lift the rocket up for an adventure in space.</w:t>
                      </w:r>
                    </w:p>
                    <w:p w:rsidR="00691218" w:rsidRDefault="00691218"/>
                  </w:txbxContent>
                </v:textbox>
              </v:shape>
            </w:pict>
          </mc:Fallback>
        </mc:AlternateContent>
      </w:r>
      <w:r w:rsidR="00691218">
        <w:rPr>
          <w:rFonts w:ascii="SassoonPrimaryInfant" w:hAnsi="SassoonPrimaryInfant"/>
          <w:b/>
          <w:noProof/>
          <w:sz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1690577</wp:posOffset>
                </wp:positionH>
                <wp:positionV relativeFrom="paragraph">
                  <wp:posOffset>1190330</wp:posOffset>
                </wp:positionV>
                <wp:extent cx="2498651" cy="1052623"/>
                <wp:effectExtent l="0" t="0" r="16510" b="146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8651" cy="10526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91218" w:rsidRDefault="00691218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2308860" cy="934951"/>
                                  <wp:effectExtent l="0" t="0" r="0" b="0"/>
                                  <wp:docPr id="3" name="Picture 3" descr="Crayon Freckles: letter sounds scavenger hunt | Letter sounds, Alphabet  activities, Preschool literac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ayon Freckles: letter sounds scavenger hunt | Letter sounds, Alphabet  activities, Preschool literac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8860" cy="9349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1" type="#_x0000_t202" style="position:absolute;left:0;text-align:left;margin-left:133.1pt;margin-top:93.75pt;width:196.75pt;height:8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" fillcolor="white [3201]" strokeweight=".5pt">
                <v:textbox>
                  <w:txbxContent>
                    <w:p w:rsidR="00691218" w:rsidRDefault="00691218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2308860" cy="934951"/>
                            <wp:effectExtent l="0" t="0" r="0" b="0"/>
                            <wp:docPr id="3" name="Picture 3" descr="Crayon Freckles: letter sounds scavenger hunt | Letter sounds, Alphabet  activities, Preschool literac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ayon Freckles: letter sounds scavenger hunt | Letter sounds, Alphabet  activities, Preschool literac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8860" cy="9349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91218">
        <w:rPr>
          <w:rFonts w:ascii="SassoonPrimaryInfant" w:hAnsi="SassoonPrimaryInfant"/>
          <w:b/>
          <w:sz w:val="28"/>
          <w:u w:val="single"/>
        </w:rPr>
        <w:t xml:space="preserve"> </w:t>
      </w:r>
      <w:bookmarkStart w:id="0" w:name="_GoBack"/>
      <w:bookmarkEnd w:id="0"/>
    </w:p>
    <w:sectPr w:rsidR="00691218" w:rsidRPr="006912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18"/>
    <w:rsid w:val="00211ED1"/>
    <w:rsid w:val="00691218"/>
    <w:rsid w:val="007C6E47"/>
    <w:rsid w:val="008C113B"/>
    <w:rsid w:val="00BE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DAA94"/>
  <w15:chartTrackingRefBased/>
  <w15:docId w15:val="{AF9E7040-3F32-4257-9923-1340FC394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46B66F0C</Template>
  <TotalTime>14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MacLeod</dc:creator>
  <cp:keywords/>
  <dc:description/>
  <cp:lastModifiedBy>Deborah MacLeod</cp:lastModifiedBy>
  <cp:revision>1</cp:revision>
  <dcterms:created xsi:type="dcterms:W3CDTF">2021-12-20T14:03:00Z</dcterms:created>
  <dcterms:modified xsi:type="dcterms:W3CDTF">2021-12-20T14:17:00Z</dcterms:modified>
</cp:coreProperties>
</file>