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2835"/>
        <w:gridCol w:w="2754"/>
      </w:tblGrid>
      <w:tr w:rsidR="00942120" w:rsidTr="00E272AE">
        <w:tc>
          <w:tcPr>
            <w:tcW w:w="2689" w:type="dxa"/>
          </w:tcPr>
          <w:p w:rsidR="00942120" w:rsidRPr="00942120" w:rsidRDefault="00115FE3" w:rsidP="00934B11">
            <w:pPr>
              <w:jc w:val="center"/>
              <w:rPr>
                <w:rFonts w:ascii="Comic Sans MS" w:hAnsi="Comic Sans MS"/>
                <w:b/>
              </w:rPr>
            </w:pPr>
            <w:bookmarkStart w:id="0" w:name="_GoBack"/>
            <w:bookmarkEnd w:id="0"/>
            <w:r>
              <w:rPr>
                <w:rFonts w:ascii="Comic Sans MS" w:hAnsi="Comic Sans MS"/>
                <w:b/>
              </w:rPr>
              <w:t xml:space="preserve">Monday </w:t>
            </w:r>
            <w:r w:rsidR="00934B11">
              <w:rPr>
                <w:rFonts w:ascii="Comic Sans MS" w:hAnsi="Comic Sans MS"/>
                <w:b/>
              </w:rPr>
              <w:t>1st</w:t>
            </w:r>
          </w:p>
        </w:tc>
        <w:tc>
          <w:tcPr>
            <w:tcW w:w="2835" w:type="dxa"/>
          </w:tcPr>
          <w:p w:rsidR="00942120" w:rsidRPr="00942120" w:rsidRDefault="00942120" w:rsidP="00934B11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Tuesday </w:t>
            </w:r>
            <w:r w:rsidR="00934B11">
              <w:rPr>
                <w:rFonts w:ascii="Comic Sans MS" w:hAnsi="Comic Sans MS"/>
                <w:b/>
              </w:rPr>
              <w:t>2nd</w:t>
            </w:r>
          </w:p>
        </w:tc>
        <w:tc>
          <w:tcPr>
            <w:tcW w:w="2835" w:type="dxa"/>
          </w:tcPr>
          <w:p w:rsidR="00942120" w:rsidRPr="00942120" w:rsidRDefault="00942120" w:rsidP="00934B11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Wednesday </w:t>
            </w:r>
            <w:r w:rsidR="00934B11">
              <w:rPr>
                <w:rFonts w:ascii="Comic Sans MS" w:hAnsi="Comic Sans MS"/>
                <w:b/>
              </w:rPr>
              <w:t>3rd</w:t>
            </w:r>
          </w:p>
        </w:tc>
        <w:tc>
          <w:tcPr>
            <w:tcW w:w="2835" w:type="dxa"/>
          </w:tcPr>
          <w:p w:rsidR="00942120" w:rsidRPr="00942120" w:rsidRDefault="00942120" w:rsidP="00934B11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Thursday </w:t>
            </w:r>
            <w:r w:rsidR="00934B11">
              <w:rPr>
                <w:rFonts w:ascii="Comic Sans MS" w:hAnsi="Comic Sans MS"/>
                <w:b/>
              </w:rPr>
              <w:t>4th</w:t>
            </w:r>
          </w:p>
        </w:tc>
        <w:tc>
          <w:tcPr>
            <w:tcW w:w="2754" w:type="dxa"/>
          </w:tcPr>
          <w:p w:rsidR="00942120" w:rsidRPr="00942120" w:rsidRDefault="00942120" w:rsidP="00934B11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Friday </w:t>
            </w:r>
            <w:r w:rsidR="00934B11">
              <w:rPr>
                <w:rFonts w:ascii="Comic Sans MS" w:hAnsi="Comic Sans MS"/>
                <w:b/>
              </w:rPr>
              <w:t>5th</w:t>
            </w:r>
          </w:p>
        </w:tc>
      </w:tr>
      <w:tr w:rsidR="00942120" w:rsidTr="00E272AE">
        <w:tc>
          <w:tcPr>
            <w:tcW w:w="2689" w:type="dxa"/>
          </w:tcPr>
          <w:p w:rsidR="00942120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</w:t>
            </w:r>
            <w:r w:rsidR="0066600B">
              <w:rPr>
                <w:rFonts w:ascii="Comic Sans MS" w:hAnsi="Comic Sans MS"/>
                <w:b/>
              </w:rPr>
              <w:t>–</w:t>
            </w:r>
            <w:r w:rsidRPr="00507B62">
              <w:rPr>
                <w:rFonts w:ascii="Comic Sans MS" w:hAnsi="Comic Sans MS"/>
                <w:b/>
              </w:rPr>
              <w:t xml:space="preserve"> Literacy</w:t>
            </w:r>
          </w:p>
          <w:p w:rsidR="0066600B" w:rsidRPr="00507B62" w:rsidRDefault="0066600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35" w:type="dxa"/>
          </w:tcPr>
          <w:p w:rsidR="00942120" w:rsidRPr="00507B62" w:rsidRDefault="00942120" w:rsidP="00A311DD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- </w:t>
            </w:r>
            <w:r w:rsidR="00A311DD">
              <w:rPr>
                <w:rFonts w:ascii="Comic Sans MS" w:hAnsi="Comic Sans MS"/>
                <w:b/>
              </w:rPr>
              <w:t>Literacy</w:t>
            </w:r>
          </w:p>
        </w:tc>
        <w:tc>
          <w:tcPr>
            <w:tcW w:w="2835" w:type="dxa"/>
          </w:tcPr>
          <w:p w:rsidR="00942120" w:rsidRPr="00507B62" w:rsidRDefault="00942120" w:rsidP="00A311DD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- </w:t>
            </w:r>
            <w:r w:rsidR="00A311DD">
              <w:rPr>
                <w:rFonts w:ascii="Comic Sans MS" w:hAnsi="Comic Sans MS"/>
                <w:b/>
              </w:rPr>
              <w:t>Maths</w:t>
            </w: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Maths</w:t>
            </w:r>
          </w:p>
        </w:tc>
        <w:tc>
          <w:tcPr>
            <w:tcW w:w="2754" w:type="dxa"/>
          </w:tcPr>
          <w:p w:rsidR="00942120" w:rsidRPr="00507B62" w:rsidRDefault="00942120" w:rsidP="00A311DD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</w:t>
            </w:r>
            <w:r w:rsidR="00A311DD">
              <w:rPr>
                <w:rFonts w:ascii="Comic Sans MS" w:hAnsi="Comic Sans MS"/>
                <w:b/>
              </w:rPr>
              <w:t>Maths</w:t>
            </w:r>
          </w:p>
        </w:tc>
      </w:tr>
      <w:tr w:rsidR="00942120" w:rsidTr="00E272AE">
        <w:tc>
          <w:tcPr>
            <w:tcW w:w="2689" w:type="dxa"/>
          </w:tcPr>
          <w:p w:rsidR="00942120" w:rsidRPr="00AB439A" w:rsidRDefault="00A311DD" w:rsidP="00A311DD">
            <w:pPr>
              <w:rPr>
                <w:rFonts w:ascii="Comic Sans MS" w:hAnsi="Comic Sans MS"/>
                <w:b/>
              </w:rPr>
            </w:pPr>
            <w:r w:rsidRPr="00AB439A">
              <w:rPr>
                <w:rFonts w:ascii="Comic Sans MS" w:hAnsi="Comic Sans MS"/>
                <w:b/>
              </w:rPr>
              <w:t>Maths</w:t>
            </w:r>
          </w:p>
          <w:p w:rsidR="00A311DD" w:rsidRDefault="00A311DD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Continue with Falkirk Sumdog competition</w:t>
            </w:r>
          </w:p>
          <w:p w:rsidR="00A311DD" w:rsidRPr="00942120" w:rsidRDefault="00A311DD" w:rsidP="00A311DD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A311DD" w:rsidRPr="00AB439A" w:rsidRDefault="00A311DD" w:rsidP="00A311DD">
            <w:pPr>
              <w:rPr>
                <w:rFonts w:ascii="Comic Sans MS" w:hAnsi="Comic Sans MS"/>
                <w:b/>
              </w:rPr>
            </w:pPr>
            <w:r w:rsidRPr="00AB439A">
              <w:rPr>
                <w:rFonts w:ascii="Comic Sans MS" w:hAnsi="Comic Sans MS"/>
                <w:b/>
              </w:rPr>
              <w:t>Maths</w:t>
            </w:r>
          </w:p>
          <w:p w:rsidR="00A311DD" w:rsidRDefault="00A311DD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Continue with Falkirk Sumdog competition</w:t>
            </w:r>
          </w:p>
          <w:p w:rsidR="00507B62" w:rsidRPr="00942120" w:rsidRDefault="00507B62" w:rsidP="00A311DD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115FE3" w:rsidRPr="00AB439A" w:rsidRDefault="00A311DD" w:rsidP="00A311DD">
            <w:pPr>
              <w:rPr>
                <w:rFonts w:ascii="Comic Sans MS" w:hAnsi="Comic Sans MS"/>
                <w:b/>
              </w:rPr>
            </w:pPr>
            <w:r w:rsidRPr="00AB439A">
              <w:rPr>
                <w:rFonts w:ascii="Comic Sans MS" w:hAnsi="Comic Sans MS"/>
                <w:b/>
              </w:rPr>
              <w:t>Literacy</w:t>
            </w:r>
          </w:p>
          <w:p w:rsidR="00A311DD" w:rsidRDefault="00A311DD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Create a mnemonic for some of your spelling words </w:t>
            </w:r>
            <w:r w:rsidR="00AB439A">
              <w:rPr>
                <w:rFonts w:ascii="Comic Sans MS" w:hAnsi="Comic Sans MS"/>
              </w:rPr>
              <w:t xml:space="preserve">to help you remember to spell them – Eg     </w:t>
            </w:r>
            <w:r>
              <w:rPr>
                <w:rFonts w:ascii="Comic Sans MS" w:hAnsi="Comic Sans MS"/>
              </w:rPr>
              <w:t>BECAUSE</w:t>
            </w:r>
          </w:p>
          <w:p w:rsidR="00AB439A" w:rsidRDefault="00A311DD" w:rsidP="00AB43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Big elephants can a</w:t>
            </w:r>
            <w:r w:rsidR="00AB439A">
              <w:rPr>
                <w:rFonts w:ascii="Comic Sans MS" w:hAnsi="Comic Sans MS"/>
              </w:rPr>
              <w:t>dd</w:t>
            </w:r>
            <w:r>
              <w:rPr>
                <w:rFonts w:ascii="Comic Sans MS" w:hAnsi="Comic Sans MS"/>
              </w:rPr>
              <w:t xml:space="preserve"> u</w:t>
            </w:r>
            <w:r w:rsidR="00AB439A">
              <w:rPr>
                <w:rFonts w:ascii="Comic Sans MS" w:hAnsi="Comic Sans MS"/>
              </w:rPr>
              <w:t>p</w:t>
            </w:r>
            <w:r>
              <w:rPr>
                <w:rFonts w:ascii="Comic Sans MS" w:hAnsi="Comic Sans MS"/>
              </w:rPr>
              <w:t xml:space="preserve"> s</w:t>
            </w:r>
            <w:r w:rsidR="00AB439A">
              <w:rPr>
                <w:rFonts w:ascii="Comic Sans MS" w:hAnsi="Comic Sans MS"/>
              </w:rPr>
              <w:t>ums</w:t>
            </w:r>
            <w:r>
              <w:rPr>
                <w:rFonts w:ascii="Comic Sans MS" w:hAnsi="Comic Sans MS"/>
              </w:rPr>
              <w:t xml:space="preserve"> e</w:t>
            </w:r>
            <w:r w:rsidR="00AB439A">
              <w:rPr>
                <w:rFonts w:ascii="Comic Sans MS" w:hAnsi="Comic Sans MS"/>
              </w:rPr>
              <w:t>asily.</w:t>
            </w:r>
          </w:p>
          <w:p w:rsidR="00A311DD" w:rsidRPr="00942120" w:rsidRDefault="00A311DD" w:rsidP="00AB439A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9460D9" w:rsidRDefault="00AB439A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Literacy</w:t>
            </w:r>
          </w:p>
          <w:p w:rsidR="00AB439A" w:rsidRPr="00AB439A" w:rsidRDefault="00AB439A" w:rsidP="00A311DD">
            <w:pPr>
              <w:rPr>
                <w:rFonts w:ascii="Comic Sans MS" w:hAnsi="Comic Sans MS"/>
              </w:rPr>
            </w:pPr>
            <w:r w:rsidRPr="00AB439A">
              <w:rPr>
                <w:rFonts w:ascii="Comic Sans MS" w:hAnsi="Comic Sans MS"/>
              </w:rPr>
              <w:t>Write down 5 facts about the book character you’re dressed up as today.</w:t>
            </w:r>
          </w:p>
          <w:p w:rsidR="00AB439A" w:rsidRPr="00507B62" w:rsidRDefault="00AB439A" w:rsidP="00A311D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54" w:type="dxa"/>
          </w:tcPr>
          <w:p w:rsidR="00706327" w:rsidRDefault="00706327" w:rsidP="00E762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sz w:val="22"/>
                <w:szCs w:val="22"/>
              </w:rPr>
              <w:t>Literacy</w:t>
            </w:r>
            <w:r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/</w:t>
            </w:r>
            <w:r>
              <w:rPr>
                <w:rStyle w:val="normaltextrun"/>
                <w:rFonts w:ascii="Comic Sans MS" w:hAnsi="Comic Sans MS" w:cs="Segoe UI"/>
                <w:b/>
                <w:bCs/>
                <w:sz w:val="22"/>
                <w:szCs w:val="22"/>
              </w:rPr>
              <w:t xml:space="preserve">EWIC </w:t>
            </w:r>
          </w:p>
          <w:p w:rsidR="00E7624F" w:rsidRPr="00E7624F" w:rsidRDefault="00E7624F" w:rsidP="00E7624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sz w:val="18"/>
                <w:szCs w:val="18"/>
                <w:u w:val="single"/>
              </w:rPr>
            </w:pPr>
            <w:r w:rsidRPr="00E7624F">
              <w:rPr>
                <w:rStyle w:val="normaltextrun"/>
                <w:rFonts w:ascii="Comic Sans MS" w:hAnsi="Comic Sans MS" w:cs="Segoe UI"/>
                <w:bCs/>
                <w:i/>
                <w:sz w:val="22"/>
                <w:szCs w:val="22"/>
                <w:u w:val="single"/>
              </w:rPr>
              <w:t>Everyone writing in class</w:t>
            </w:r>
          </w:p>
          <w:p w:rsidR="00E7624F" w:rsidRDefault="00E7624F" w:rsidP="0070632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22"/>
                <w:szCs w:val="22"/>
              </w:rPr>
            </w:pPr>
            <w:r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This is your choice of writing and a document giving ideas of what you can do will be posted in the General channel this morning.</w:t>
            </w:r>
          </w:p>
          <w:p w:rsidR="004B4AB2" w:rsidRPr="00942120" w:rsidRDefault="004B4AB2" w:rsidP="00E7624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</w:rPr>
            </w:pPr>
          </w:p>
        </w:tc>
      </w:tr>
      <w:tr w:rsidR="005473FA" w:rsidTr="00E170F9">
        <w:trPr>
          <w:trHeight w:val="1814"/>
        </w:trPr>
        <w:tc>
          <w:tcPr>
            <w:tcW w:w="13948" w:type="dxa"/>
            <w:gridSpan w:val="5"/>
          </w:tcPr>
          <w:p w:rsidR="005473FA" w:rsidRPr="00C57F5D" w:rsidRDefault="005473FA" w:rsidP="005473FA">
            <w:pPr>
              <w:rPr>
                <w:rFonts w:ascii="Comic Sans MS" w:hAnsi="Comic Sans MS"/>
                <w:b/>
                <w:u w:val="single"/>
              </w:rPr>
            </w:pPr>
            <w:r w:rsidRPr="00C57F5D">
              <w:rPr>
                <w:rFonts w:ascii="Comic Sans MS" w:hAnsi="Comic Sans MS"/>
                <w:b/>
                <w:u w:val="single"/>
              </w:rPr>
              <w:t>Active Learning Activities:</w:t>
            </w:r>
          </w:p>
          <w:p w:rsidR="005473FA" w:rsidRPr="00CF7DF8" w:rsidRDefault="005473FA" w:rsidP="005473FA">
            <w:pPr>
              <w:rPr>
                <w:rFonts w:ascii="Comic Sans MS" w:hAnsi="Comic Sans MS"/>
                <w:b/>
              </w:rPr>
            </w:pPr>
          </w:p>
          <w:p w:rsidR="00E170F9" w:rsidRDefault="005473FA" w:rsidP="005473FA">
            <w:pPr>
              <w:rPr>
                <w:rFonts w:ascii="Comic Sans MS" w:hAnsi="Comic Sans MS"/>
                <w:b/>
              </w:rPr>
            </w:pPr>
            <w:r w:rsidRPr="005473FA">
              <w:rPr>
                <w:rFonts w:ascii="Comic Sans MS" w:hAnsi="Comic Sans MS"/>
                <w:b/>
              </w:rPr>
              <w:t xml:space="preserve">Choose an activity from the </w:t>
            </w:r>
            <w:r w:rsidR="00AB439A">
              <w:rPr>
                <w:rFonts w:ascii="Comic Sans MS" w:hAnsi="Comic Sans MS"/>
                <w:b/>
              </w:rPr>
              <w:t>Book Week</w:t>
            </w:r>
            <w:r w:rsidR="00E170F9">
              <w:rPr>
                <w:rFonts w:ascii="Comic Sans MS" w:hAnsi="Comic Sans MS"/>
                <w:b/>
              </w:rPr>
              <w:t xml:space="preserve"> Home Learning</w:t>
            </w:r>
            <w:r w:rsidR="00A311DD">
              <w:rPr>
                <w:rFonts w:ascii="Comic Sans MS" w:hAnsi="Comic Sans MS"/>
                <w:b/>
              </w:rPr>
              <w:t xml:space="preserve"> grid.</w:t>
            </w:r>
            <w:r w:rsidRPr="005473FA">
              <w:rPr>
                <w:rFonts w:ascii="Comic Sans MS" w:hAnsi="Comic Sans MS"/>
                <w:b/>
              </w:rPr>
              <w:t xml:space="preserve"> </w:t>
            </w:r>
          </w:p>
          <w:p w:rsidR="00E170F9" w:rsidRDefault="00E170F9" w:rsidP="005473FA">
            <w:pPr>
              <w:rPr>
                <w:rFonts w:ascii="Comic Sans MS" w:hAnsi="Comic Sans MS"/>
                <w:b/>
              </w:rPr>
            </w:pPr>
          </w:p>
          <w:p w:rsidR="00E170F9" w:rsidRPr="005473FA" w:rsidRDefault="005473FA" w:rsidP="005473FA">
            <w:pPr>
              <w:rPr>
                <w:rFonts w:ascii="Comic Sans MS" w:hAnsi="Comic Sans MS"/>
                <w:b/>
              </w:rPr>
            </w:pPr>
            <w:r w:rsidRPr="005473FA">
              <w:rPr>
                <w:rFonts w:ascii="Comic Sans MS" w:hAnsi="Comic Sans MS"/>
                <w:b/>
              </w:rPr>
              <w:t xml:space="preserve">Remember to post pictures </w:t>
            </w:r>
            <w:r w:rsidR="00E170F9">
              <w:rPr>
                <w:rFonts w:ascii="Comic Sans MS" w:hAnsi="Comic Sans MS"/>
                <w:b/>
              </w:rPr>
              <w:t xml:space="preserve">of you doing any of activities </w:t>
            </w:r>
            <w:r w:rsidRPr="005473FA">
              <w:rPr>
                <w:rFonts w:ascii="Comic Sans MS" w:hAnsi="Comic Sans MS"/>
                <w:b/>
              </w:rPr>
              <w:t xml:space="preserve">on Twitter </w:t>
            </w:r>
            <w:r w:rsidR="00AB439A">
              <w:rPr>
                <w:rFonts w:ascii="Comic Sans MS" w:hAnsi="Comic Sans MS"/>
                <w:b/>
              </w:rPr>
              <w:t xml:space="preserve">             </w:t>
            </w:r>
            <w:r w:rsidR="00E170F9">
              <w:rPr>
                <w:rFonts w:ascii="Comic Sans MS" w:hAnsi="Comic Sans MS"/>
                <w:b/>
              </w:rPr>
              <w:t>#</w:t>
            </w:r>
            <w:proofErr w:type="spellStart"/>
            <w:r w:rsidR="00E170F9">
              <w:rPr>
                <w:rFonts w:ascii="Comic Sans MS" w:hAnsi="Comic Sans MS"/>
                <w:b/>
              </w:rPr>
              <w:t>WeShineBrightly</w:t>
            </w:r>
            <w:proofErr w:type="spellEnd"/>
          </w:p>
          <w:p w:rsidR="005473FA" w:rsidRDefault="005473FA"/>
        </w:tc>
      </w:tr>
    </w:tbl>
    <w:p w:rsidR="00AB7002" w:rsidRDefault="009460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8858250" cy="1200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0D9" w:rsidRPr="009460D9" w:rsidRDefault="004A0249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You can also find games, </w:t>
                            </w:r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worksheets and resources at the following websites:</w:t>
                            </w:r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B96417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6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www.topmarks.co.uk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        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hyperlink r:id="rId7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www.sumdog.com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B96417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8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www.primaryresources.co.uk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           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9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www.mathsisfun.com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B96417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0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www.primaryhomeworkhelp.co.uk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 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hyperlink r:id="rId11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www.tigtagworld.com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B96417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2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www.bbc.co.uk/bitesize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4A024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 w:rsidR="004A0249" w:rsidRPr="004A0249">
                              <w:rPr>
                                <w:rStyle w:val="eop"/>
                                <w:rFonts w:ascii="Comic Sans MS" w:hAnsi="Comic Sans MS" w:cs="Calibri"/>
                                <w:color w:val="0070C0"/>
                                <w:sz w:val="22"/>
                                <w:szCs w:val="22"/>
                              </w:rPr>
                              <w:t>www.studyladder.com</w:t>
                            </w:r>
                          </w:p>
                          <w:p w:rsidR="009460D9" w:rsidRDefault="009460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6.3pt;margin-top:5.6pt;width:697.5pt;height:9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" fillcolor="white [3201]" strokeweight=".5pt">
                <v:textbox>
                  <w:txbxContent>
                    <w:p w:rsidR="009460D9" w:rsidRPr="009460D9" w:rsidRDefault="004A0249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 xml:space="preserve">You can also find games, </w:t>
                      </w:r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>worksheets and resources at the following websites:</w:t>
                      </w:r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3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www.topmarks.co.uk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         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</w:t>
                      </w:r>
                      <w:hyperlink r:id="rId14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www.sumdog.com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5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www.primaryresources.co.uk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           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</w:t>
                      </w:r>
                      <w:hyperlink r:id="rId16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www.mathsisfun.com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7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www.primaryhomeworkhelp.co.uk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 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</w:t>
                      </w:r>
                      <w:hyperlink r:id="rId18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www.tigtagworld.com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9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www.bbc.co.uk/bitesize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  <w:r w:rsidR="004A024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  </w:t>
                      </w:r>
                      <w:r w:rsidR="004A0249" w:rsidRPr="004A0249">
                        <w:rPr>
                          <w:rStyle w:val="eop"/>
                          <w:rFonts w:ascii="Comic Sans MS" w:hAnsi="Comic Sans MS" w:cs="Calibri"/>
                          <w:color w:val="0070C0"/>
                          <w:sz w:val="22"/>
                          <w:szCs w:val="22"/>
                        </w:rPr>
                        <w:t>www.studyladder.com</w:t>
                      </w:r>
                    </w:p>
                    <w:p w:rsidR="009460D9" w:rsidRDefault="009460D9"/>
                  </w:txbxContent>
                </v:textbox>
                <w10:wrap anchorx="margin"/>
              </v:shape>
            </w:pict>
          </mc:Fallback>
        </mc:AlternateContent>
      </w:r>
    </w:p>
    <w:sectPr w:rsidR="00AB7002" w:rsidSect="001C05E1">
      <w:headerReference w:type="defaul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5E1" w:rsidRDefault="001C05E1" w:rsidP="001C05E1">
      <w:pPr>
        <w:spacing w:after="0" w:line="240" w:lineRule="auto"/>
      </w:pPr>
      <w:r>
        <w:separator/>
      </w:r>
    </w:p>
  </w:endnote>
  <w:end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5E1" w:rsidRDefault="001C05E1" w:rsidP="001C05E1">
      <w:pPr>
        <w:spacing w:after="0" w:line="240" w:lineRule="auto"/>
      </w:pPr>
      <w:r>
        <w:separator/>
      </w:r>
    </w:p>
  </w:footnote>
  <w:foot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120" w:rsidRPr="00942120" w:rsidRDefault="00942120" w:rsidP="00942120">
    <w:pPr>
      <w:pStyle w:val="Header"/>
      <w:jc w:val="center"/>
      <w:rPr>
        <w:rFonts w:ascii="Comic Sans MS" w:hAnsi="Comic Sans MS"/>
        <w:b/>
        <w:sz w:val="32"/>
        <w:u w:val="single"/>
      </w:rPr>
    </w:pPr>
    <w:r w:rsidRPr="00942120">
      <w:rPr>
        <w:rFonts w:ascii="Comic Sans MS" w:hAnsi="Comic Sans MS"/>
        <w:b/>
        <w:sz w:val="32"/>
        <w:u w:val="single"/>
      </w:rPr>
      <w:t xml:space="preserve">Primary 7 Home School Grid – Week beginning </w:t>
    </w:r>
    <w:r w:rsidR="00934B11">
      <w:rPr>
        <w:rFonts w:ascii="Comic Sans MS" w:hAnsi="Comic Sans MS"/>
        <w:b/>
        <w:sz w:val="32"/>
        <w:u w:val="single"/>
      </w:rPr>
      <w:t>1</w:t>
    </w:r>
    <w:r w:rsidR="00934B11" w:rsidRPr="00934B11">
      <w:rPr>
        <w:rFonts w:ascii="Comic Sans MS" w:hAnsi="Comic Sans MS"/>
        <w:b/>
        <w:sz w:val="32"/>
        <w:u w:val="single"/>
        <w:vertAlign w:val="superscript"/>
      </w:rPr>
      <w:t>st</w:t>
    </w:r>
    <w:r w:rsidR="00934B11">
      <w:rPr>
        <w:rFonts w:ascii="Comic Sans MS" w:hAnsi="Comic Sans MS"/>
        <w:b/>
        <w:sz w:val="32"/>
        <w:u w:val="single"/>
      </w:rPr>
      <w:t xml:space="preserve"> March</w:t>
    </w:r>
  </w:p>
  <w:p w:rsidR="001C05E1" w:rsidRDefault="001C05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E1"/>
    <w:rsid w:val="00115FE3"/>
    <w:rsid w:val="001C05E1"/>
    <w:rsid w:val="004A0249"/>
    <w:rsid w:val="004B4AB2"/>
    <w:rsid w:val="00507B62"/>
    <w:rsid w:val="005473FA"/>
    <w:rsid w:val="0066600B"/>
    <w:rsid w:val="00706327"/>
    <w:rsid w:val="00766E24"/>
    <w:rsid w:val="00934B11"/>
    <w:rsid w:val="00942120"/>
    <w:rsid w:val="009460D9"/>
    <w:rsid w:val="00A311DD"/>
    <w:rsid w:val="00AA1B76"/>
    <w:rsid w:val="00AB439A"/>
    <w:rsid w:val="00AB7002"/>
    <w:rsid w:val="00AF3EC1"/>
    <w:rsid w:val="00B044F6"/>
    <w:rsid w:val="00B96417"/>
    <w:rsid w:val="00C46C62"/>
    <w:rsid w:val="00C57F5D"/>
    <w:rsid w:val="00C616B6"/>
    <w:rsid w:val="00CC07D6"/>
    <w:rsid w:val="00CF7DF8"/>
    <w:rsid w:val="00E170F9"/>
    <w:rsid w:val="00E23E13"/>
    <w:rsid w:val="00E272AE"/>
    <w:rsid w:val="00E7624F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3B45AF9-49DD-4C44-B52C-BDEEE0D4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E1"/>
  </w:style>
  <w:style w:type="paragraph" w:styleId="Footer">
    <w:name w:val="footer"/>
    <w:basedOn w:val="Normal"/>
    <w:link w:val="Foot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E1"/>
  </w:style>
  <w:style w:type="table" w:styleId="TableGrid">
    <w:name w:val="Table Grid"/>
    <w:basedOn w:val="TableNormal"/>
    <w:uiPriority w:val="39"/>
    <w:rsid w:val="0094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E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7B6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460D9"/>
  </w:style>
  <w:style w:type="character" w:customStyle="1" w:styleId="eop">
    <w:name w:val="eop"/>
    <w:basedOn w:val="DefaultParagraphFont"/>
    <w:rsid w:val="009460D9"/>
  </w:style>
  <w:style w:type="paragraph" w:customStyle="1" w:styleId="paragraph">
    <w:name w:val="paragraph"/>
    <w:basedOn w:val="Normal"/>
    <w:rsid w:val="0094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yresources.co.uk/" TargetMode="External"/><Relationship Id="rId13" Type="http://schemas.openxmlformats.org/officeDocument/2006/relationships/hyperlink" Target="http://www.topmarks.co.uk/" TargetMode="External"/><Relationship Id="rId18" Type="http://schemas.openxmlformats.org/officeDocument/2006/relationships/hyperlink" Target="http://www.tigtagworld.com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sumdog.com/" TargetMode="External"/><Relationship Id="rId12" Type="http://schemas.openxmlformats.org/officeDocument/2006/relationships/hyperlink" Target="http://www.bbc.co.uk/bitesize" TargetMode="External"/><Relationship Id="rId17" Type="http://schemas.openxmlformats.org/officeDocument/2006/relationships/hyperlink" Target="http://www.primaryhomeworkhelp.co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thsisfun.com/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topmarks.co.uk/" TargetMode="External"/><Relationship Id="rId11" Type="http://schemas.openxmlformats.org/officeDocument/2006/relationships/hyperlink" Target="http://www.tigtagworld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primaryresources.co.uk/" TargetMode="External"/><Relationship Id="rId10" Type="http://schemas.openxmlformats.org/officeDocument/2006/relationships/hyperlink" Target="http://www.primaryhomeworkhelp.co.uk/" TargetMode="External"/><Relationship Id="rId19" Type="http://schemas.openxmlformats.org/officeDocument/2006/relationships/hyperlink" Target="http://www.bbc.co.uk/bitesiz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thsisfun.com/" TargetMode="External"/><Relationship Id="rId14" Type="http://schemas.openxmlformats.org/officeDocument/2006/relationships/hyperlink" Target="http://www.sumdog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C3D813AB</Template>
  <TotalTime>2</TotalTime>
  <Pages>1</Pages>
  <Words>127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Quinn</dc:creator>
  <cp:keywords/>
  <dc:description/>
  <cp:lastModifiedBy>Mrs Woodburn</cp:lastModifiedBy>
  <cp:revision>2</cp:revision>
  <dcterms:created xsi:type="dcterms:W3CDTF">2021-02-25T10:39:00Z</dcterms:created>
  <dcterms:modified xsi:type="dcterms:W3CDTF">2021-02-25T10:39:00Z</dcterms:modified>
</cp:coreProperties>
</file>