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151581" w14:textId="6D609637" w:rsidR="002B4EAE" w:rsidRDefault="00462F42" w:rsidP="00462F42">
      <w:pPr>
        <w:jc w:val="center"/>
        <w:rPr>
          <w:b/>
          <w:u w:val="double"/>
        </w:rPr>
      </w:pPr>
      <w:r w:rsidRPr="00462F42">
        <w:rPr>
          <w:b/>
          <w:u w:val="double"/>
        </w:rPr>
        <w:t>Primary 5 Home Learning Grid</w:t>
      </w:r>
      <w:r w:rsidR="009E2C73">
        <w:rPr>
          <w:b/>
          <w:u w:val="double"/>
        </w:rPr>
        <w:t xml:space="preserve"> week beginning </w:t>
      </w:r>
      <w:r w:rsidR="004065C2">
        <w:rPr>
          <w:b/>
          <w:highlight w:val="yellow"/>
          <w:u w:val="double"/>
        </w:rPr>
        <w:t>22</w:t>
      </w:r>
      <w:r w:rsidR="009E2C73" w:rsidRPr="00D12393">
        <w:rPr>
          <w:b/>
          <w:highlight w:val="yellow"/>
          <w:u w:val="double"/>
        </w:rPr>
        <w:t>/0</w:t>
      </w:r>
      <w:r w:rsidR="00D12393" w:rsidRPr="00D12393">
        <w:rPr>
          <w:b/>
          <w:highlight w:val="yellow"/>
          <w:u w:val="double"/>
        </w:rPr>
        <w:t>2</w:t>
      </w:r>
      <w:r w:rsidR="00B26071">
        <w:rPr>
          <w:b/>
          <w:highlight w:val="yellow"/>
          <w:u w:val="double"/>
        </w:rPr>
        <w:t>/2</w:t>
      </w:r>
      <w:r w:rsidR="00B26071">
        <w:rPr>
          <w:b/>
          <w:u w:val="double"/>
        </w:rPr>
        <w:t>1</w:t>
      </w:r>
      <w:bookmarkStart w:id="0" w:name="_GoBack"/>
      <w:bookmarkEnd w:id="0"/>
      <w:r w:rsidR="009E2C73">
        <w:rPr>
          <w:b/>
          <w:u w:val="double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2681"/>
        <w:gridCol w:w="2682"/>
        <w:gridCol w:w="2681"/>
        <w:gridCol w:w="2682"/>
        <w:gridCol w:w="2682"/>
      </w:tblGrid>
      <w:tr w:rsidR="00462F42" w14:paraId="646DF9A6" w14:textId="77777777" w:rsidTr="00462F42">
        <w:tc>
          <w:tcPr>
            <w:tcW w:w="1980" w:type="dxa"/>
          </w:tcPr>
          <w:p w14:paraId="7DE6B613" w14:textId="77777777" w:rsidR="00462F42" w:rsidRPr="00462F42" w:rsidRDefault="00462F42" w:rsidP="00462F42">
            <w:pPr>
              <w:jc w:val="center"/>
              <w:rPr>
                <w:b/>
              </w:rPr>
            </w:pPr>
          </w:p>
        </w:tc>
        <w:tc>
          <w:tcPr>
            <w:tcW w:w="2681" w:type="dxa"/>
          </w:tcPr>
          <w:p w14:paraId="16E3EA4C" w14:textId="77777777" w:rsidR="00462F42" w:rsidRPr="00462F42" w:rsidRDefault="00462F42" w:rsidP="00462F42">
            <w:pPr>
              <w:jc w:val="center"/>
              <w:rPr>
                <w:b/>
              </w:rPr>
            </w:pPr>
            <w:r w:rsidRPr="00462F42">
              <w:rPr>
                <w:b/>
              </w:rPr>
              <w:t>Day 1</w:t>
            </w:r>
          </w:p>
        </w:tc>
        <w:tc>
          <w:tcPr>
            <w:tcW w:w="2682" w:type="dxa"/>
          </w:tcPr>
          <w:p w14:paraId="40A025AC" w14:textId="77777777" w:rsidR="00462F42" w:rsidRPr="00462F42" w:rsidRDefault="00462F42" w:rsidP="00462F42">
            <w:pPr>
              <w:jc w:val="center"/>
              <w:rPr>
                <w:b/>
              </w:rPr>
            </w:pPr>
            <w:r w:rsidRPr="00462F42">
              <w:rPr>
                <w:b/>
              </w:rPr>
              <w:t>Day 2</w:t>
            </w:r>
          </w:p>
        </w:tc>
        <w:tc>
          <w:tcPr>
            <w:tcW w:w="2681" w:type="dxa"/>
          </w:tcPr>
          <w:p w14:paraId="5AD21CF0" w14:textId="77777777" w:rsidR="00462F42" w:rsidRPr="00462F42" w:rsidRDefault="00462F42" w:rsidP="00462F42">
            <w:pPr>
              <w:jc w:val="center"/>
              <w:rPr>
                <w:b/>
              </w:rPr>
            </w:pPr>
            <w:r w:rsidRPr="00462F42">
              <w:rPr>
                <w:b/>
              </w:rPr>
              <w:t>Day 3</w:t>
            </w:r>
          </w:p>
        </w:tc>
        <w:tc>
          <w:tcPr>
            <w:tcW w:w="2682" w:type="dxa"/>
          </w:tcPr>
          <w:p w14:paraId="49ACFAC7" w14:textId="77777777" w:rsidR="00462F42" w:rsidRPr="00462F42" w:rsidRDefault="00462F42" w:rsidP="00462F42">
            <w:pPr>
              <w:jc w:val="center"/>
              <w:rPr>
                <w:b/>
              </w:rPr>
            </w:pPr>
            <w:r w:rsidRPr="00462F42">
              <w:rPr>
                <w:b/>
              </w:rPr>
              <w:t>Day 4</w:t>
            </w:r>
          </w:p>
        </w:tc>
        <w:tc>
          <w:tcPr>
            <w:tcW w:w="2682" w:type="dxa"/>
          </w:tcPr>
          <w:p w14:paraId="0C1D8B19" w14:textId="77777777" w:rsidR="00462F42" w:rsidRPr="00462F42" w:rsidRDefault="00462F42" w:rsidP="00462F42">
            <w:pPr>
              <w:jc w:val="center"/>
              <w:rPr>
                <w:b/>
              </w:rPr>
            </w:pPr>
            <w:r w:rsidRPr="00462F42">
              <w:rPr>
                <w:b/>
              </w:rPr>
              <w:t>Day 5</w:t>
            </w:r>
          </w:p>
        </w:tc>
      </w:tr>
      <w:tr w:rsidR="00462F42" w14:paraId="6219814A" w14:textId="77777777" w:rsidTr="002D38E2">
        <w:trPr>
          <w:trHeight w:val="550"/>
        </w:trPr>
        <w:tc>
          <w:tcPr>
            <w:tcW w:w="1980" w:type="dxa"/>
            <w:vMerge w:val="restart"/>
            <w:vAlign w:val="center"/>
          </w:tcPr>
          <w:p w14:paraId="6A0F3EA7" w14:textId="77777777" w:rsidR="00462F42" w:rsidRPr="00462F42" w:rsidRDefault="00462F42" w:rsidP="00462F42">
            <w:pPr>
              <w:jc w:val="center"/>
              <w:rPr>
                <w:b/>
              </w:rPr>
            </w:pPr>
            <w:r w:rsidRPr="00462F42">
              <w:rPr>
                <w:b/>
              </w:rPr>
              <w:t>Literacy</w:t>
            </w:r>
          </w:p>
        </w:tc>
        <w:tc>
          <w:tcPr>
            <w:tcW w:w="13408" w:type="dxa"/>
            <w:gridSpan w:val="5"/>
            <w:vAlign w:val="center"/>
          </w:tcPr>
          <w:p w14:paraId="65E37557" w14:textId="77777777" w:rsidR="00462F42" w:rsidRPr="00462F42" w:rsidRDefault="00462F42" w:rsidP="002D38E2">
            <w:pPr>
              <w:jc w:val="center"/>
              <w:rPr>
                <w:b/>
              </w:rPr>
            </w:pPr>
            <w:r w:rsidRPr="002D38E2">
              <w:rPr>
                <w:b/>
                <w:sz w:val="24"/>
              </w:rPr>
              <w:t>Revise spelling words – see Teams</w:t>
            </w:r>
          </w:p>
        </w:tc>
      </w:tr>
      <w:tr w:rsidR="002D38E2" w14:paraId="2EDFDFE5" w14:textId="77777777" w:rsidTr="002D38E2">
        <w:trPr>
          <w:trHeight w:val="558"/>
        </w:trPr>
        <w:tc>
          <w:tcPr>
            <w:tcW w:w="1980" w:type="dxa"/>
            <w:vMerge/>
            <w:vAlign w:val="center"/>
          </w:tcPr>
          <w:p w14:paraId="0781E94D" w14:textId="77777777" w:rsidR="002D38E2" w:rsidRPr="00462F42" w:rsidRDefault="002D38E2" w:rsidP="00462F42">
            <w:pPr>
              <w:jc w:val="center"/>
              <w:rPr>
                <w:b/>
              </w:rPr>
            </w:pPr>
          </w:p>
        </w:tc>
        <w:tc>
          <w:tcPr>
            <w:tcW w:w="13408" w:type="dxa"/>
            <w:gridSpan w:val="5"/>
            <w:vAlign w:val="center"/>
          </w:tcPr>
          <w:p w14:paraId="1DDFD44A" w14:textId="1D2746AD" w:rsidR="002D38E2" w:rsidRPr="00462F42" w:rsidRDefault="002D38E2" w:rsidP="002D38E2">
            <w:pPr>
              <w:jc w:val="center"/>
              <w:rPr>
                <w:b/>
              </w:rPr>
            </w:pPr>
            <w:r>
              <w:rPr>
                <w:sz w:val="22"/>
              </w:rPr>
              <w:t xml:space="preserve">Access the class book at: </w:t>
            </w:r>
            <w:hyperlink r:id="rId6" w:history="1">
              <w:r w:rsidR="00FC1634" w:rsidRPr="00A531E6">
                <w:rPr>
                  <w:rStyle w:val="Hyperlink"/>
                  <w:sz w:val="22"/>
                </w:rPr>
                <w:t>www.getepic.com/students</w:t>
              </w:r>
            </w:hyperlink>
            <w:r w:rsidR="00FC1634">
              <w:rPr>
                <w:sz w:val="22"/>
              </w:rPr>
              <w:t xml:space="preserve"> Class code </w:t>
            </w:r>
            <w:r w:rsidR="00FC1634" w:rsidRPr="00FC1634">
              <w:rPr>
                <w:b/>
                <w:bCs/>
                <w:sz w:val="22"/>
              </w:rPr>
              <w:t>P5B</w:t>
            </w:r>
            <w:r w:rsidR="00FC1634">
              <w:rPr>
                <w:sz w:val="22"/>
              </w:rPr>
              <w:t xml:space="preserve">: </w:t>
            </w:r>
            <w:r w:rsidR="00FC1634" w:rsidRPr="00FC1634">
              <w:rPr>
                <w:color w:val="FF0000"/>
                <w:sz w:val="22"/>
              </w:rPr>
              <w:t>jki5513</w:t>
            </w:r>
            <w:r w:rsidR="00FC1634">
              <w:rPr>
                <w:color w:val="FF0000"/>
                <w:sz w:val="22"/>
              </w:rPr>
              <w:t xml:space="preserve"> </w:t>
            </w:r>
            <w:r w:rsidR="00FC1634" w:rsidRPr="00FC1634">
              <w:rPr>
                <w:b/>
                <w:bCs/>
                <w:sz w:val="22"/>
              </w:rPr>
              <w:t>P5M</w:t>
            </w:r>
            <w:r w:rsidR="00FC1634" w:rsidRPr="00FC1634">
              <w:rPr>
                <w:sz w:val="22"/>
              </w:rPr>
              <w:t xml:space="preserve">: </w:t>
            </w:r>
            <w:r w:rsidR="00FC1634" w:rsidRPr="00FC1634">
              <w:rPr>
                <w:color w:val="FF0000"/>
                <w:sz w:val="22"/>
              </w:rPr>
              <w:t xml:space="preserve">xmx0225 </w:t>
            </w:r>
            <w:r w:rsidR="00FC1634" w:rsidRPr="00FC1634">
              <w:rPr>
                <w:b/>
                <w:bCs/>
                <w:sz w:val="22"/>
              </w:rPr>
              <w:t>P5/6</w:t>
            </w:r>
            <w:r w:rsidR="00FC1634">
              <w:rPr>
                <w:b/>
                <w:bCs/>
                <w:sz w:val="22"/>
              </w:rPr>
              <w:t>:</w:t>
            </w:r>
            <w:r w:rsidR="00F24B1F">
              <w:t xml:space="preserve"> </w:t>
            </w:r>
            <w:r w:rsidR="00F24B1F" w:rsidRPr="00F24B1F">
              <w:rPr>
                <w:color w:val="FF0000"/>
                <w:sz w:val="22"/>
              </w:rPr>
              <w:t>apx6225</w:t>
            </w:r>
          </w:p>
        </w:tc>
      </w:tr>
      <w:tr w:rsidR="00462F42" w14:paraId="54C050DF" w14:textId="77777777" w:rsidTr="009E7AFD">
        <w:trPr>
          <w:trHeight w:val="1293"/>
        </w:trPr>
        <w:tc>
          <w:tcPr>
            <w:tcW w:w="1980" w:type="dxa"/>
            <w:vMerge/>
          </w:tcPr>
          <w:p w14:paraId="5D9D12D4" w14:textId="77777777" w:rsidR="00462F42" w:rsidRPr="00462F42" w:rsidRDefault="00462F42" w:rsidP="00462F42">
            <w:pPr>
              <w:jc w:val="center"/>
              <w:rPr>
                <w:b/>
              </w:rPr>
            </w:pPr>
          </w:p>
        </w:tc>
        <w:tc>
          <w:tcPr>
            <w:tcW w:w="2681" w:type="dxa"/>
          </w:tcPr>
          <w:p w14:paraId="3196DFD7" w14:textId="77777777" w:rsidR="00FC1634" w:rsidRPr="009E7AFD" w:rsidRDefault="004B4C50" w:rsidP="00FC1634">
            <w:pPr>
              <w:rPr>
                <w:b/>
                <w:bCs/>
                <w:sz w:val="20"/>
                <w:u w:val="single"/>
              </w:rPr>
            </w:pPr>
            <w:r w:rsidRPr="009E7AFD">
              <w:rPr>
                <w:b/>
                <w:bCs/>
                <w:sz w:val="20"/>
                <w:u w:val="single"/>
              </w:rPr>
              <w:t xml:space="preserve"> </w:t>
            </w:r>
            <w:r w:rsidR="00FC1634" w:rsidRPr="009E7AFD">
              <w:rPr>
                <w:b/>
                <w:bCs/>
                <w:sz w:val="20"/>
                <w:u w:val="single"/>
              </w:rPr>
              <w:t>Great Wall of China</w:t>
            </w:r>
          </w:p>
          <w:p w14:paraId="5E8495B4" w14:textId="77777777" w:rsidR="00FC1634" w:rsidRPr="00FC1634" w:rsidRDefault="00FC1634" w:rsidP="00FC1634">
            <w:pPr>
              <w:rPr>
                <w:sz w:val="20"/>
              </w:rPr>
            </w:pPr>
            <w:r w:rsidRPr="00FC1634">
              <w:rPr>
                <w:sz w:val="20"/>
              </w:rPr>
              <w:t>Read Chapter 1 (</w:t>
            </w:r>
            <w:proofErr w:type="spellStart"/>
            <w:r w:rsidRPr="00FC1634">
              <w:rPr>
                <w:sz w:val="20"/>
              </w:rPr>
              <w:t>pgs</w:t>
            </w:r>
            <w:proofErr w:type="spellEnd"/>
            <w:r w:rsidRPr="00FC1634">
              <w:rPr>
                <w:sz w:val="20"/>
              </w:rPr>
              <w:t xml:space="preserve"> 4-9) </w:t>
            </w:r>
          </w:p>
          <w:p w14:paraId="1F70119B" w14:textId="77777777" w:rsidR="00FC1634" w:rsidRPr="00FC1634" w:rsidRDefault="00FC1634" w:rsidP="00FC1634">
            <w:pPr>
              <w:rPr>
                <w:sz w:val="20"/>
              </w:rPr>
            </w:pPr>
          </w:p>
          <w:p w14:paraId="29601A69" w14:textId="77777777" w:rsidR="00FC1634" w:rsidRPr="00FC1634" w:rsidRDefault="00FC1634" w:rsidP="00FC1634">
            <w:pPr>
              <w:rPr>
                <w:sz w:val="20"/>
              </w:rPr>
            </w:pPr>
            <w:r w:rsidRPr="00FC1634">
              <w:rPr>
                <w:sz w:val="20"/>
              </w:rPr>
              <w:t>Write down 6 facts you learn about the Great Wall of China.</w:t>
            </w:r>
          </w:p>
          <w:p w14:paraId="66E20356" w14:textId="77777777" w:rsidR="00FC1634" w:rsidRPr="00FC1634" w:rsidRDefault="00FC1634" w:rsidP="00FC1634">
            <w:pPr>
              <w:rPr>
                <w:sz w:val="20"/>
              </w:rPr>
            </w:pPr>
          </w:p>
          <w:p w14:paraId="7AA96727" w14:textId="07A6E83E" w:rsidR="006D6BA2" w:rsidRPr="006D6BA2" w:rsidRDefault="00FC1634" w:rsidP="00FC1634">
            <w:pPr>
              <w:rPr>
                <w:sz w:val="20"/>
              </w:rPr>
            </w:pPr>
            <w:r w:rsidRPr="00FC1634">
              <w:rPr>
                <w:sz w:val="20"/>
              </w:rPr>
              <w:t>Describe the picture on page 7.</w:t>
            </w:r>
          </w:p>
        </w:tc>
        <w:tc>
          <w:tcPr>
            <w:tcW w:w="2682" w:type="dxa"/>
          </w:tcPr>
          <w:p w14:paraId="66E4FC00" w14:textId="77777777" w:rsidR="004B4C50" w:rsidRPr="009277A2" w:rsidRDefault="004B4C50" w:rsidP="004B4C50">
            <w:pPr>
              <w:rPr>
                <w:b/>
                <w:sz w:val="20"/>
              </w:rPr>
            </w:pPr>
            <w:r w:rsidRPr="009277A2">
              <w:rPr>
                <w:b/>
                <w:sz w:val="20"/>
              </w:rPr>
              <w:t>Live lesson with class teacher at 10am on Microsoft Teams.</w:t>
            </w:r>
          </w:p>
          <w:p w14:paraId="79A47366" w14:textId="77777777" w:rsidR="004B4C50" w:rsidRPr="009277A2" w:rsidRDefault="004B4C50" w:rsidP="004B4C50">
            <w:pPr>
              <w:rPr>
                <w:b/>
                <w:sz w:val="20"/>
              </w:rPr>
            </w:pPr>
            <w:r w:rsidRPr="009277A2">
              <w:rPr>
                <w:b/>
                <w:sz w:val="20"/>
              </w:rPr>
              <w:t>Relevant assignment will be available.</w:t>
            </w:r>
          </w:p>
          <w:p w14:paraId="01E2A87B" w14:textId="34EC035F" w:rsidR="00B53E51" w:rsidRPr="009277A2" w:rsidRDefault="004B4C50" w:rsidP="004B4C50">
            <w:pPr>
              <w:jc w:val="both"/>
              <w:rPr>
                <w:b/>
                <w:sz w:val="20"/>
              </w:rPr>
            </w:pPr>
            <w:r w:rsidRPr="009277A2">
              <w:rPr>
                <w:b/>
                <w:sz w:val="20"/>
              </w:rPr>
              <w:t>Follow up live session at 2pm.</w:t>
            </w:r>
          </w:p>
        </w:tc>
        <w:tc>
          <w:tcPr>
            <w:tcW w:w="2681" w:type="dxa"/>
          </w:tcPr>
          <w:p w14:paraId="0DCD9DFE" w14:textId="015631FA" w:rsidR="009E7AFD" w:rsidRPr="009E7AFD" w:rsidRDefault="009E7AFD" w:rsidP="009E7AFD">
            <w:pPr>
              <w:rPr>
                <w:b/>
                <w:bCs/>
                <w:sz w:val="20"/>
                <w:u w:val="single"/>
              </w:rPr>
            </w:pPr>
            <w:r w:rsidRPr="009E7AFD">
              <w:rPr>
                <w:b/>
                <w:bCs/>
                <w:sz w:val="20"/>
                <w:u w:val="single"/>
              </w:rPr>
              <w:t>Great Wall of China</w:t>
            </w:r>
          </w:p>
          <w:p w14:paraId="51415929" w14:textId="14D6C198" w:rsidR="009E7AFD" w:rsidRPr="009E7AFD" w:rsidRDefault="009E7AFD" w:rsidP="009E7AFD">
            <w:pPr>
              <w:rPr>
                <w:bCs/>
                <w:sz w:val="20"/>
              </w:rPr>
            </w:pPr>
            <w:r w:rsidRPr="009E7AFD">
              <w:rPr>
                <w:bCs/>
                <w:sz w:val="20"/>
              </w:rPr>
              <w:t>Read Chapter 2 (</w:t>
            </w:r>
            <w:proofErr w:type="spellStart"/>
            <w:r w:rsidRPr="009E7AFD">
              <w:rPr>
                <w:bCs/>
                <w:sz w:val="20"/>
              </w:rPr>
              <w:t>pgs</w:t>
            </w:r>
            <w:proofErr w:type="spellEnd"/>
            <w:r w:rsidRPr="009E7AFD">
              <w:rPr>
                <w:bCs/>
                <w:sz w:val="20"/>
              </w:rPr>
              <w:t xml:space="preserve"> 10- 17)</w:t>
            </w:r>
          </w:p>
          <w:p w14:paraId="53065FCC" w14:textId="77777777" w:rsidR="009E7AFD" w:rsidRPr="009E7AFD" w:rsidRDefault="009E7AFD" w:rsidP="009E7AFD">
            <w:pPr>
              <w:rPr>
                <w:bCs/>
                <w:sz w:val="20"/>
              </w:rPr>
            </w:pPr>
          </w:p>
          <w:p w14:paraId="3695F026" w14:textId="77777777" w:rsidR="009E7AFD" w:rsidRPr="009E7AFD" w:rsidRDefault="009E7AFD" w:rsidP="009E7AFD">
            <w:pPr>
              <w:rPr>
                <w:bCs/>
                <w:sz w:val="20"/>
              </w:rPr>
            </w:pPr>
            <w:r w:rsidRPr="009E7AFD">
              <w:rPr>
                <w:bCs/>
                <w:sz w:val="20"/>
              </w:rPr>
              <w:t>Explain what the ‘</w:t>
            </w:r>
            <w:proofErr w:type="spellStart"/>
            <w:r w:rsidRPr="009E7AFD">
              <w:rPr>
                <w:bCs/>
                <w:sz w:val="20"/>
              </w:rPr>
              <w:t>hangtu</w:t>
            </w:r>
            <w:proofErr w:type="spellEnd"/>
            <w:r w:rsidRPr="009E7AFD">
              <w:rPr>
                <w:bCs/>
                <w:sz w:val="20"/>
              </w:rPr>
              <w:t>’ method is.</w:t>
            </w:r>
          </w:p>
          <w:p w14:paraId="312AAFE2" w14:textId="77777777" w:rsidR="009E7AFD" w:rsidRPr="009E7AFD" w:rsidRDefault="009E7AFD" w:rsidP="009E7AFD">
            <w:pPr>
              <w:rPr>
                <w:bCs/>
                <w:sz w:val="20"/>
              </w:rPr>
            </w:pPr>
          </w:p>
          <w:p w14:paraId="3C40DD34" w14:textId="4DAA2EEB" w:rsidR="006D6BA2" w:rsidRPr="00CA3BBF" w:rsidRDefault="009E7AFD" w:rsidP="009E7AFD">
            <w:pPr>
              <w:rPr>
                <w:b/>
                <w:sz w:val="20"/>
              </w:rPr>
            </w:pPr>
            <w:r w:rsidRPr="009E7AFD">
              <w:rPr>
                <w:bCs/>
                <w:sz w:val="20"/>
              </w:rPr>
              <w:t>What secret ingredient did the Ming builders use?</w:t>
            </w:r>
          </w:p>
        </w:tc>
        <w:tc>
          <w:tcPr>
            <w:tcW w:w="2682" w:type="dxa"/>
          </w:tcPr>
          <w:p w14:paraId="7F1FC55E" w14:textId="77777777" w:rsidR="004B4C50" w:rsidRPr="009277A2" w:rsidRDefault="004B4C50" w:rsidP="004B4C50">
            <w:pPr>
              <w:rPr>
                <w:b/>
                <w:sz w:val="20"/>
              </w:rPr>
            </w:pPr>
            <w:r w:rsidRPr="009277A2">
              <w:rPr>
                <w:b/>
                <w:sz w:val="20"/>
              </w:rPr>
              <w:t>Live lesson with class teacher at 10am on Microsoft Teams.</w:t>
            </w:r>
          </w:p>
          <w:p w14:paraId="00E3A3E9" w14:textId="77777777" w:rsidR="004B4C50" w:rsidRPr="009277A2" w:rsidRDefault="004B4C50" w:rsidP="004B4C50">
            <w:pPr>
              <w:rPr>
                <w:b/>
                <w:sz w:val="20"/>
              </w:rPr>
            </w:pPr>
            <w:r w:rsidRPr="009277A2">
              <w:rPr>
                <w:b/>
                <w:sz w:val="20"/>
              </w:rPr>
              <w:t>Relevant assignment will be available.</w:t>
            </w:r>
          </w:p>
          <w:p w14:paraId="7A61F143" w14:textId="3813BF64" w:rsidR="00B53E51" w:rsidRPr="009277A2" w:rsidRDefault="004B4C50" w:rsidP="004B4C50">
            <w:pPr>
              <w:jc w:val="both"/>
              <w:rPr>
                <w:b/>
                <w:sz w:val="20"/>
              </w:rPr>
            </w:pPr>
            <w:r w:rsidRPr="009277A2">
              <w:rPr>
                <w:b/>
                <w:sz w:val="20"/>
              </w:rPr>
              <w:t>Follow up live session at 2pm.</w:t>
            </w:r>
          </w:p>
        </w:tc>
        <w:tc>
          <w:tcPr>
            <w:tcW w:w="2682" w:type="dxa"/>
          </w:tcPr>
          <w:p w14:paraId="2C738DDA" w14:textId="340D67DC" w:rsidR="009E7AFD" w:rsidRPr="009E7AFD" w:rsidRDefault="009E7AFD" w:rsidP="009E7AFD">
            <w:pPr>
              <w:rPr>
                <w:b/>
                <w:bCs/>
                <w:sz w:val="20"/>
                <w:u w:val="single"/>
              </w:rPr>
            </w:pPr>
            <w:r w:rsidRPr="009E7AFD">
              <w:rPr>
                <w:b/>
                <w:bCs/>
                <w:sz w:val="20"/>
                <w:u w:val="single"/>
              </w:rPr>
              <w:t>Great Wall of China</w:t>
            </w:r>
          </w:p>
          <w:p w14:paraId="2B455B51" w14:textId="7AFF3A7C" w:rsidR="009E7AFD" w:rsidRPr="009E7AFD" w:rsidRDefault="009E7AFD" w:rsidP="009E7AFD">
            <w:pPr>
              <w:rPr>
                <w:bCs/>
                <w:sz w:val="20"/>
              </w:rPr>
            </w:pPr>
            <w:r w:rsidRPr="009E7AFD">
              <w:rPr>
                <w:bCs/>
                <w:sz w:val="20"/>
              </w:rPr>
              <w:t>Read Chapter 3 (</w:t>
            </w:r>
            <w:proofErr w:type="spellStart"/>
            <w:r w:rsidRPr="009E7AFD">
              <w:rPr>
                <w:bCs/>
                <w:sz w:val="20"/>
              </w:rPr>
              <w:t>pgs</w:t>
            </w:r>
            <w:proofErr w:type="spellEnd"/>
            <w:r w:rsidRPr="009E7AFD">
              <w:rPr>
                <w:bCs/>
                <w:sz w:val="20"/>
              </w:rPr>
              <w:t xml:space="preserve"> 18 - 24)</w:t>
            </w:r>
          </w:p>
          <w:p w14:paraId="38FB10CC" w14:textId="3C9D5629" w:rsidR="009E7AFD" w:rsidRPr="009E7AFD" w:rsidRDefault="009E7AFD" w:rsidP="009E7AFD">
            <w:pPr>
              <w:rPr>
                <w:bCs/>
                <w:sz w:val="20"/>
              </w:rPr>
            </w:pPr>
            <w:r w:rsidRPr="009E7AFD">
              <w:rPr>
                <w:bCs/>
                <w:sz w:val="20"/>
              </w:rPr>
              <w:t>Press ‘Finish Book’ on last page.</w:t>
            </w:r>
          </w:p>
          <w:p w14:paraId="710E2A5F" w14:textId="0E9D1E3A" w:rsidR="009E7AFD" w:rsidRPr="009E7AFD" w:rsidRDefault="009E7AFD" w:rsidP="009E7AFD">
            <w:pPr>
              <w:rPr>
                <w:bCs/>
                <w:sz w:val="20"/>
              </w:rPr>
            </w:pPr>
            <w:r w:rsidRPr="009E7AFD">
              <w:rPr>
                <w:bCs/>
                <w:sz w:val="20"/>
              </w:rPr>
              <w:t>What problems did they encounter?</w:t>
            </w:r>
          </w:p>
          <w:p w14:paraId="213DA3C4" w14:textId="477C823C" w:rsidR="00B53E51" w:rsidRPr="00385252" w:rsidRDefault="009E7AFD" w:rsidP="009E7AFD">
            <w:pPr>
              <w:rPr>
                <w:bCs/>
                <w:sz w:val="20"/>
              </w:rPr>
            </w:pPr>
            <w:r w:rsidRPr="009E7AFD">
              <w:rPr>
                <w:bCs/>
                <w:sz w:val="20"/>
              </w:rPr>
              <w:t>What is meant by ‘an important symbol of human strength’?</w:t>
            </w:r>
          </w:p>
        </w:tc>
      </w:tr>
      <w:tr w:rsidR="00462F42" w14:paraId="5686AF8A" w14:textId="77777777" w:rsidTr="008712E0">
        <w:trPr>
          <w:trHeight w:val="442"/>
        </w:trPr>
        <w:tc>
          <w:tcPr>
            <w:tcW w:w="1980" w:type="dxa"/>
            <w:vMerge w:val="restart"/>
            <w:vAlign w:val="center"/>
          </w:tcPr>
          <w:p w14:paraId="70EB5D77" w14:textId="77777777" w:rsidR="00462F42" w:rsidRPr="00462F42" w:rsidRDefault="00462F42" w:rsidP="00462F42">
            <w:pPr>
              <w:jc w:val="center"/>
              <w:rPr>
                <w:b/>
              </w:rPr>
            </w:pPr>
            <w:r>
              <w:rPr>
                <w:b/>
              </w:rPr>
              <w:t>Mathematics</w:t>
            </w:r>
          </w:p>
        </w:tc>
        <w:tc>
          <w:tcPr>
            <w:tcW w:w="13408" w:type="dxa"/>
            <w:gridSpan w:val="5"/>
            <w:vAlign w:val="center"/>
          </w:tcPr>
          <w:p w14:paraId="106D91FF" w14:textId="77777777" w:rsidR="00462F42" w:rsidRPr="00C47C3D" w:rsidRDefault="00462F42" w:rsidP="002D38E2">
            <w:pPr>
              <w:jc w:val="center"/>
              <w:rPr>
                <w:b/>
                <w:sz w:val="20"/>
                <w:szCs w:val="18"/>
              </w:rPr>
            </w:pPr>
            <w:r w:rsidRPr="00C47C3D">
              <w:rPr>
                <w:b/>
                <w:sz w:val="20"/>
                <w:szCs w:val="18"/>
              </w:rPr>
              <w:t>Practise your Learn Its – See Teams</w:t>
            </w:r>
          </w:p>
        </w:tc>
      </w:tr>
      <w:tr w:rsidR="00462F42" w14:paraId="48F1F945" w14:textId="77777777" w:rsidTr="008712E0">
        <w:trPr>
          <w:trHeight w:val="419"/>
        </w:trPr>
        <w:tc>
          <w:tcPr>
            <w:tcW w:w="1980" w:type="dxa"/>
            <w:vMerge/>
          </w:tcPr>
          <w:p w14:paraId="08091B0D" w14:textId="77777777" w:rsidR="00462F42" w:rsidRPr="00462F42" w:rsidRDefault="00462F42" w:rsidP="00462F42">
            <w:pPr>
              <w:jc w:val="center"/>
              <w:rPr>
                <w:b/>
              </w:rPr>
            </w:pPr>
          </w:p>
        </w:tc>
        <w:tc>
          <w:tcPr>
            <w:tcW w:w="13408" w:type="dxa"/>
            <w:gridSpan w:val="5"/>
            <w:vAlign w:val="center"/>
          </w:tcPr>
          <w:p w14:paraId="605F73FF" w14:textId="77777777" w:rsidR="00462F42" w:rsidRPr="00C47C3D" w:rsidRDefault="00462F42" w:rsidP="002D38E2">
            <w:pPr>
              <w:jc w:val="center"/>
              <w:rPr>
                <w:b/>
                <w:sz w:val="20"/>
                <w:szCs w:val="18"/>
              </w:rPr>
            </w:pPr>
            <w:r w:rsidRPr="00C47C3D">
              <w:rPr>
                <w:b/>
                <w:sz w:val="20"/>
                <w:szCs w:val="18"/>
              </w:rPr>
              <w:t xml:space="preserve">Complete Home Learning Challenge on </w:t>
            </w:r>
            <w:proofErr w:type="spellStart"/>
            <w:r w:rsidRPr="00C47C3D">
              <w:rPr>
                <w:b/>
                <w:sz w:val="20"/>
                <w:szCs w:val="18"/>
              </w:rPr>
              <w:t>SumDog</w:t>
            </w:r>
            <w:proofErr w:type="spellEnd"/>
          </w:p>
        </w:tc>
      </w:tr>
      <w:tr w:rsidR="00462F42" w14:paraId="5D178BD4" w14:textId="77777777" w:rsidTr="004B4C50">
        <w:trPr>
          <w:trHeight w:val="1840"/>
        </w:trPr>
        <w:tc>
          <w:tcPr>
            <w:tcW w:w="1980" w:type="dxa"/>
            <w:vMerge/>
          </w:tcPr>
          <w:p w14:paraId="05F49AAC" w14:textId="77777777" w:rsidR="00462F42" w:rsidRPr="00462F42" w:rsidRDefault="00462F42" w:rsidP="00462F42">
            <w:pPr>
              <w:jc w:val="center"/>
              <w:rPr>
                <w:b/>
              </w:rPr>
            </w:pPr>
          </w:p>
        </w:tc>
        <w:tc>
          <w:tcPr>
            <w:tcW w:w="2681" w:type="dxa"/>
          </w:tcPr>
          <w:p w14:paraId="5BEA3E9A" w14:textId="1F37A851" w:rsidR="00CA3BBF" w:rsidRPr="009277A2" w:rsidRDefault="00CA3BBF" w:rsidP="00CA3BBF">
            <w:pPr>
              <w:rPr>
                <w:b/>
                <w:sz w:val="20"/>
              </w:rPr>
            </w:pPr>
            <w:r w:rsidRPr="009277A2">
              <w:rPr>
                <w:b/>
                <w:sz w:val="20"/>
              </w:rPr>
              <w:t>Live lesson with class teacher at 10am on Microsoft Teams.</w:t>
            </w:r>
          </w:p>
          <w:p w14:paraId="2C16352A" w14:textId="7CC7FCBC" w:rsidR="00CA3BBF" w:rsidRPr="009277A2" w:rsidRDefault="00CA3BBF" w:rsidP="00CA3BBF">
            <w:pPr>
              <w:rPr>
                <w:b/>
                <w:sz w:val="20"/>
              </w:rPr>
            </w:pPr>
            <w:r w:rsidRPr="009277A2">
              <w:rPr>
                <w:b/>
                <w:sz w:val="20"/>
              </w:rPr>
              <w:t>Relevant assignment will be available.</w:t>
            </w:r>
          </w:p>
          <w:p w14:paraId="543D0C6E" w14:textId="6B024B7F" w:rsidR="008712E0" w:rsidRPr="008712E0" w:rsidRDefault="00CA3BBF" w:rsidP="00CA3BBF">
            <w:r w:rsidRPr="009277A2">
              <w:rPr>
                <w:b/>
                <w:sz w:val="20"/>
              </w:rPr>
              <w:t>Follow up live session at 2pm.</w:t>
            </w:r>
          </w:p>
        </w:tc>
        <w:tc>
          <w:tcPr>
            <w:tcW w:w="2682" w:type="dxa"/>
          </w:tcPr>
          <w:p w14:paraId="39C9C019" w14:textId="77777777" w:rsidR="00462F42" w:rsidRPr="00735AD6" w:rsidRDefault="00705203" w:rsidP="004B4C50">
            <w:pPr>
              <w:rPr>
                <w:b/>
                <w:sz w:val="20"/>
                <w:szCs w:val="16"/>
                <w:u w:val="single"/>
              </w:rPr>
            </w:pPr>
            <w:r w:rsidRPr="00735AD6">
              <w:rPr>
                <w:b/>
                <w:sz w:val="20"/>
                <w:szCs w:val="16"/>
                <w:u w:val="single"/>
              </w:rPr>
              <w:t xml:space="preserve">Symmetry </w:t>
            </w:r>
          </w:p>
          <w:p w14:paraId="38CEF9A9" w14:textId="7D80997F" w:rsidR="00735AD6" w:rsidRPr="00735AD6" w:rsidRDefault="00B26071" w:rsidP="004B4C50">
            <w:pPr>
              <w:rPr>
                <w:bCs/>
                <w:color w:val="1F4E79" w:themeColor="accent1" w:themeShade="80"/>
                <w:sz w:val="20"/>
                <w:szCs w:val="16"/>
                <w:u w:val="single"/>
              </w:rPr>
            </w:pPr>
            <w:hyperlink r:id="rId7" w:history="1">
              <w:r w:rsidR="00735AD6" w:rsidRPr="00735AD6">
                <w:rPr>
                  <w:rStyle w:val="Hyperlink"/>
                  <w:bCs/>
                  <w:color w:val="1F4E79" w:themeColor="accent1" w:themeShade="80"/>
                  <w:sz w:val="20"/>
                  <w:szCs w:val="16"/>
                </w:rPr>
                <w:t>https://www.bbc.co.uk</w:t>
              </w:r>
            </w:hyperlink>
          </w:p>
          <w:p w14:paraId="4AC02727" w14:textId="77777777" w:rsidR="00735AD6" w:rsidRPr="00735AD6" w:rsidRDefault="00735AD6" w:rsidP="004B4C50">
            <w:pPr>
              <w:rPr>
                <w:bCs/>
                <w:color w:val="1F4E79" w:themeColor="accent1" w:themeShade="80"/>
                <w:sz w:val="20"/>
                <w:szCs w:val="16"/>
                <w:u w:val="single"/>
              </w:rPr>
            </w:pPr>
            <w:r w:rsidRPr="00735AD6">
              <w:rPr>
                <w:bCs/>
                <w:color w:val="1F4E79" w:themeColor="accent1" w:themeShade="80"/>
                <w:sz w:val="20"/>
                <w:szCs w:val="16"/>
                <w:u w:val="single"/>
              </w:rPr>
              <w:t>/bitesize/topics/zrhp</w:t>
            </w:r>
          </w:p>
          <w:p w14:paraId="707CFFB1" w14:textId="77777777" w:rsidR="00705203" w:rsidRDefault="00735AD6" w:rsidP="004B4C50">
            <w:pPr>
              <w:rPr>
                <w:bCs/>
                <w:color w:val="1F4E79" w:themeColor="accent1" w:themeShade="80"/>
                <w:sz w:val="20"/>
                <w:szCs w:val="16"/>
                <w:u w:val="single"/>
              </w:rPr>
            </w:pPr>
            <w:r w:rsidRPr="00735AD6">
              <w:rPr>
                <w:bCs/>
                <w:color w:val="1F4E79" w:themeColor="accent1" w:themeShade="80"/>
                <w:sz w:val="20"/>
                <w:szCs w:val="16"/>
                <w:u w:val="single"/>
              </w:rPr>
              <w:t>34j/articles/z8t72p3</w:t>
            </w:r>
          </w:p>
          <w:p w14:paraId="62665377" w14:textId="77777777" w:rsidR="00735AD6" w:rsidRDefault="00735AD6" w:rsidP="004B4C50">
            <w:pPr>
              <w:rPr>
                <w:bCs/>
                <w:sz w:val="20"/>
                <w:szCs w:val="16"/>
              </w:rPr>
            </w:pPr>
            <w:r>
              <w:rPr>
                <w:bCs/>
                <w:sz w:val="20"/>
                <w:szCs w:val="16"/>
              </w:rPr>
              <w:t xml:space="preserve">Please copy and paste the above link into your browser to revise symmetry. </w:t>
            </w:r>
          </w:p>
          <w:p w14:paraId="4A74B8D2" w14:textId="4C4AD948" w:rsidR="00735AD6" w:rsidRPr="00CA3BBF" w:rsidRDefault="00735AD6" w:rsidP="004B4C50">
            <w:pPr>
              <w:rPr>
                <w:bCs/>
                <w:sz w:val="20"/>
                <w:szCs w:val="16"/>
              </w:rPr>
            </w:pPr>
            <w:r>
              <w:rPr>
                <w:bCs/>
                <w:sz w:val="20"/>
                <w:szCs w:val="16"/>
              </w:rPr>
              <w:t xml:space="preserve">Can you find any symmetrical shapes around your home? </w:t>
            </w:r>
          </w:p>
        </w:tc>
        <w:tc>
          <w:tcPr>
            <w:tcW w:w="2681" w:type="dxa"/>
          </w:tcPr>
          <w:p w14:paraId="5E195464" w14:textId="7DAD4F4B" w:rsidR="00CA3BBF" w:rsidRPr="009277A2" w:rsidRDefault="00CA3BBF" w:rsidP="00CA3BBF">
            <w:pPr>
              <w:rPr>
                <w:b/>
                <w:sz w:val="20"/>
              </w:rPr>
            </w:pPr>
            <w:r w:rsidRPr="009277A2">
              <w:rPr>
                <w:b/>
                <w:sz w:val="20"/>
              </w:rPr>
              <w:t>Live lesson with class teacher at 10am on Microsoft Teams.</w:t>
            </w:r>
          </w:p>
          <w:p w14:paraId="68A2CCD5" w14:textId="77777777" w:rsidR="00705203" w:rsidRDefault="00CA3BBF" w:rsidP="00CA3BBF">
            <w:pPr>
              <w:rPr>
                <w:b/>
                <w:sz w:val="20"/>
              </w:rPr>
            </w:pPr>
            <w:r w:rsidRPr="009277A2">
              <w:rPr>
                <w:b/>
                <w:sz w:val="20"/>
              </w:rPr>
              <w:t>Relevant assignment will be available.</w:t>
            </w:r>
          </w:p>
          <w:p w14:paraId="77050EF8" w14:textId="19D056E8" w:rsidR="00462F42" w:rsidRPr="00705203" w:rsidRDefault="004B4C50" w:rsidP="00CA3BB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Assembly at 1:30pm.</w:t>
            </w:r>
          </w:p>
        </w:tc>
        <w:tc>
          <w:tcPr>
            <w:tcW w:w="2682" w:type="dxa"/>
          </w:tcPr>
          <w:p w14:paraId="2E030493" w14:textId="62610BB7" w:rsidR="00CA3BBF" w:rsidRPr="00F31B35" w:rsidRDefault="00705203" w:rsidP="004B4C50">
            <w:pPr>
              <w:rPr>
                <w:b/>
                <w:sz w:val="20"/>
                <w:szCs w:val="16"/>
                <w:u w:val="single"/>
              </w:rPr>
            </w:pPr>
            <w:r w:rsidRPr="00F31B35">
              <w:rPr>
                <w:b/>
                <w:sz w:val="20"/>
                <w:szCs w:val="16"/>
                <w:u w:val="single"/>
              </w:rPr>
              <w:t>Patterns and sequences</w:t>
            </w:r>
          </w:p>
          <w:p w14:paraId="6075E1FB" w14:textId="77777777" w:rsidR="00F31B35" w:rsidRPr="00F31B35" w:rsidRDefault="00705203" w:rsidP="004B4C50">
            <w:pPr>
              <w:rPr>
                <w:bCs/>
                <w:sz w:val="20"/>
                <w:szCs w:val="16"/>
              </w:rPr>
            </w:pPr>
            <w:r w:rsidRPr="00F31B35">
              <w:rPr>
                <w:bCs/>
                <w:sz w:val="20"/>
                <w:szCs w:val="16"/>
              </w:rPr>
              <w:t xml:space="preserve">How many </w:t>
            </w:r>
            <w:r w:rsidR="00F31B35" w:rsidRPr="00F31B35">
              <w:rPr>
                <w:bCs/>
                <w:sz w:val="20"/>
                <w:szCs w:val="16"/>
              </w:rPr>
              <w:t xml:space="preserve">patterns and sequences can you find in your house? </w:t>
            </w:r>
          </w:p>
          <w:p w14:paraId="0B559105" w14:textId="6EF94E6B" w:rsidR="00F31B35" w:rsidRPr="00F31B35" w:rsidRDefault="00F31B35" w:rsidP="004B4C50">
            <w:pPr>
              <w:rPr>
                <w:bCs/>
                <w:sz w:val="20"/>
                <w:szCs w:val="16"/>
              </w:rPr>
            </w:pPr>
            <w:r w:rsidRPr="00F31B35">
              <w:rPr>
                <w:bCs/>
                <w:sz w:val="20"/>
                <w:szCs w:val="16"/>
              </w:rPr>
              <w:t>If you have found one, continue the pattern on some paper</w:t>
            </w:r>
            <w:r>
              <w:rPr>
                <w:bCs/>
                <w:sz w:val="20"/>
                <w:szCs w:val="16"/>
              </w:rPr>
              <w:t>.</w:t>
            </w:r>
          </w:p>
          <w:p w14:paraId="0D490777" w14:textId="27152457" w:rsidR="00705203" w:rsidRPr="00CA3BBF" w:rsidRDefault="00F31B35" w:rsidP="004B4C50">
            <w:pPr>
              <w:rPr>
                <w:b/>
                <w:sz w:val="20"/>
                <w:szCs w:val="16"/>
              </w:rPr>
            </w:pPr>
            <w:r w:rsidRPr="00F31B35">
              <w:rPr>
                <w:bCs/>
                <w:sz w:val="20"/>
                <w:szCs w:val="16"/>
              </w:rPr>
              <w:t>If you cannot find any, m</w:t>
            </w:r>
            <w:r w:rsidR="00705203" w:rsidRPr="00F31B35">
              <w:rPr>
                <w:bCs/>
                <w:sz w:val="20"/>
                <w:szCs w:val="16"/>
              </w:rPr>
              <w:t>ake your own</w:t>
            </w:r>
            <w:r>
              <w:rPr>
                <w:bCs/>
                <w:sz w:val="20"/>
                <w:szCs w:val="16"/>
              </w:rPr>
              <w:t>!</w:t>
            </w:r>
          </w:p>
        </w:tc>
        <w:tc>
          <w:tcPr>
            <w:tcW w:w="2682" w:type="dxa"/>
          </w:tcPr>
          <w:p w14:paraId="20B4C779" w14:textId="77777777" w:rsidR="004B4C50" w:rsidRPr="008C4E52" w:rsidRDefault="004B4C50" w:rsidP="004B4C50">
            <w:pPr>
              <w:rPr>
                <w:b/>
                <w:sz w:val="20"/>
              </w:rPr>
            </w:pPr>
            <w:r w:rsidRPr="008C4E52">
              <w:rPr>
                <w:b/>
                <w:sz w:val="20"/>
              </w:rPr>
              <w:t>Live lesson with class teacher at 10am on Microsoft Teams.</w:t>
            </w:r>
          </w:p>
          <w:p w14:paraId="525523F4" w14:textId="77777777" w:rsidR="004B4C50" w:rsidRPr="008C4E52" w:rsidRDefault="004B4C50" w:rsidP="004B4C50">
            <w:pPr>
              <w:rPr>
                <w:b/>
                <w:sz w:val="20"/>
              </w:rPr>
            </w:pPr>
            <w:r w:rsidRPr="008C4E52">
              <w:rPr>
                <w:b/>
                <w:sz w:val="20"/>
              </w:rPr>
              <w:t>Relevant assignment will be available.</w:t>
            </w:r>
          </w:p>
          <w:p w14:paraId="6019E949" w14:textId="27512DEB" w:rsidR="00462F42" w:rsidRPr="008B49FA" w:rsidRDefault="004B4C50" w:rsidP="004B4C50">
            <w:pPr>
              <w:rPr>
                <w:sz w:val="22"/>
              </w:rPr>
            </w:pPr>
            <w:r w:rsidRPr="008C4E52">
              <w:rPr>
                <w:b/>
                <w:sz w:val="20"/>
              </w:rPr>
              <w:t>Follow up live session at 2pm.</w:t>
            </w:r>
          </w:p>
        </w:tc>
      </w:tr>
      <w:tr w:rsidR="006B4633" w14:paraId="4B751425" w14:textId="77777777" w:rsidTr="006B4633">
        <w:trPr>
          <w:trHeight w:val="713"/>
        </w:trPr>
        <w:tc>
          <w:tcPr>
            <w:tcW w:w="1980" w:type="dxa"/>
            <w:vAlign w:val="center"/>
          </w:tcPr>
          <w:p w14:paraId="6B5C3CF3" w14:textId="77777777" w:rsidR="006B4633" w:rsidRPr="00462F42" w:rsidRDefault="006B4633" w:rsidP="00462F42">
            <w:pPr>
              <w:jc w:val="center"/>
              <w:rPr>
                <w:b/>
              </w:rPr>
            </w:pPr>
            <w:r>
              <w:rPr>
                <w:b/>
              </w:rPr>
              <w:t>Active Learning</w:t>
            </w:r>
          </w:p>
        </w:tc>
        <w:tc>
          <w:tcPr>
            <w:tcW w:w="13408" w:type="dxa"/>
            <w:gridSpan w:val="5"/>
            <w:vAlign w:val="center"/>
          </w:tcPr>
          <w:p w14:paraId="41649A02" w14:textId="54607ADD" w:rsidR="006B4633" w:rsidRPr="00462F42" w:rsidRDefault="006B4633" w:rsidP="006B4633">
            <w:pPr>
              <w:jc w:val="center"/>
              <w:rPr>
                <w:b/>
              </w:rPr>
            </w:pPr>
            <w:r w:rsidRPr="006B4633">
              <w:rPr>
                <w:b/>
                <w:sz w:val="22"/>
                <w:szCs w:val="18"/>
              </w:rPr>
              <w:t xml:space="preserve">Each day choose an activity from </w:t>
            </w:r>
            <w:r w:rsidR="00D12393">
              <w:rPr>
                <w:b/>
                <w:sz w:val="22"/>
                <w:szCs w:val="18"/>
              </w:rPr>
              <w:t>t</w:t>
            </w:r>
            <w:r w:rsidRPr="006B4633">
              <w:rPr>
                <w:b/>
                <w:sz w:val="22"/>
                <w:szCs w:val="18"/>
              </w:rPr>
              <w:t xml:space="preserve">he </w:t>
            </w:r>
            <w:r w:rsidR="004B4C50">
              <w:rPr>
                <w:b/>
                <w:sz w:val="22"/>
                <w:szCs w:val="18"/>
              </w:rPr>
              <w:t>Project Sunshine</w:t>
            </w:r>
            <w:r w:rsidR="00D12393">
              <w:rPr>
                <w:b/>
                <w:sz w:val="22"/>
                <w:szCs w:val="18"/>
              </w:rPr>
              <w:t xml:space="preserve"> Grid</w:t>
            </w:r>
            <w:r w:rsidRPr="006B4633">
              <w:rPr>
                <w:b/>
                <w:sz w:val="22"/>
                <w:szCs w:val="18"/>
              </w:rPr>
              <w:t xml:space="preserve">. This can be found in the files section on </w:t>
            </w:r>
            <w:r>
              <w:rPr>
                <w:b/>
                <w:sz w:val="22"/>
                <w:szCs w:val="18"/>
              </w:rPr>
              <w:t>T</w:t>
            </w:r>
            <w:r w:rsidRPr="006B4633">
              <w:rPr>
                <w:b/>
                <w:sz w:val="22"/>
                <w:szCs w:val="18"/>
              </w:rPr>
              <w:t>eams.</w:t>
            </w:r>
          </w:p>
        </w:tc>
      </w:tr>
    </w:tbl>
    <w:p w14:paraId="2A47A8BA" w14:textId="77777777" w:rsidR="009E7AFD" w:rsidRDefault="009E7AFD" w:rsidP="009E7AFD">
      <w:pPr>
        <w:rPr>
          <w:b/>
          <w:u w:val="double"/>
        </w:rPr>
      </w:pPr>
    </w:p>
    <w:p w14:paraId="46DC7C2C" w14:textId="62C7E922" w:rsidR="00625597" w:rsidRDefault="00625597" w:rsidP="009E7AFD">
      <w:pPr>
        <w:jc w:val="center"/>
        <w:rPr>
          <w:b/>
          <w:u w:val="double"/>
        </w:rPr>
      </w:pPr>
      <w:r w:rsidRPr="00462F42">
        <w:rPr>
          <w:b/>
          <w:u w:val="double"/>
        </w:rPr>
        <w:lastRenderedPageBreak/>
        <w:t>Primary 5 Home Learning Grid</w:t>
      </w:r>
      <w:r w:rsidR="00D12393">
        <w:rPr>
          <w:b/>
          <w:u w:val="double"/>
        </w:rPr>
        <w:t xml:space="preserve"> week beginning</w:t>
      </w:r>
      <w:r w:rsidR="00CD3DC8">
        <w:rPr>
          <w:b/>
          <w:u w:val="double"/>
        </w:rPr>
        <w:t xml:space="preserve"> </w:t>
      </w:r>
      <w:r w:rsidR="004065C2">
        <w:rPr>
          <w:b/>
          <w:highlight w:val="yellow"/>
          <w:u w:val="double"/>
        </w:rPr>
        <w:t>29</w:t>
      </w:r>
      <w:r w:rsidR="00CD3DC8" w:rsidRPr="00D12393">
        <w:rPr>
          <w:b/>
          <w:highlight w:val="yellow"/>
          <w:u w:val="double"/>
        </w:rPr>
        <w:t>/02/2021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2681"/>
        <w:gridCol w:w="2682"/>
        <w:gridCol w:w="2681"/>
        <w:gridCol w:w="2682"/>
        <w:gridCol w:w="2682"/>
      </w:tblGrid>
      <w:tr w:rsidR="00625597" w14:paraId="0D344B6E" w14:textId="77777777" w:rsidTr="003B3325">
        <w:tc>
          <w:tcPr>
            <w:tcW w:w="1980" w:type="dxa"/>
          </w:tcPr>
          <w:p w14:paraId="13948279" w14:textId="77777777" w:rsidR="00625597" w:rsidRPr="00462F42" w:rsidRDefault="00625597" w:rsidP="003B3325">
            <w:pPr>
              <w:jc w:val="center"/>
              <w:rPr>
                <w:b/>
              </w:rPr>
            </w:pPr>
          </w:p>
        </w:tc>
        <w:tc>
          <w:tcPr>
            <w:tcW w:w="2681" w:type="dxa"/>
          </w:tcPr>
          <w:p w14:paraId="435E114E" w14:textId="77777777" w:rsidR="00625597" w:rsidRPr="00462F42" w:rsidRDefault="00625597" w:rsidP="00625597">
            <w:pPr>
              <w:jc w:val="center"/>
              <w:rPr>
                <w:b/>
              </w:rPr>
            </w:pPr>
            <w:r w:rsidRPr="00462F42">
              <w:rPr>
                <w:b/>
              </w:rPr>
              <w:t xml:space="preserve">Day </w:t>
            </w:r>
            <w:r>
              <w:rPr>
                <w:b/>
              </w:rPr>
              <w:t>6</w:t>
            </w:r>
          </w:p>
        </w:tc>
        <w:tc>
          <w:tcPr>
            <w:tcW w:w="2682" w:type="dxa"/>
          </w:tcPr>
          <w:p w14:paraId="0ACAC3C4" w14:textId="77777777" w:rsidR="00625597" w:rsidRPr="00462F42" w:rsidRDefault="00625597" w:rsidP="00625597">
            <w:pPr>
              <w:jc w:val="center"/>
              <w:rPr>
                <w:b/>
              </w:rPr>
            </w:pPr>
            <w:r w:rsidRPr="00462F42">
              <w:rPr>
                <w:b/>
              </w:rPr>
              <w:t xml:space="preserve">Day </w:t>
            </w:r>
            <w:r>
              <w:rPr>
                <w:b/>
              </w:rPr>
              <w:t>7</w:t>
            </w:r>
          </w:p>
        </w:tc>
        <w:tc>
          <w:tcPr>
            <w:tcW w:w="2681" w:type="dxa"/>
          </w:tcPr>
          <w:p w14:paraId="1FC4F54C" w14:textId="77777777" w:rsidR="00625597" w:rsidRPr="00462F42" w:rsidRDefault="00625597" w:rsidP="00625597">
            <w:pPr>
              <w:jc w:val="center"/>
              <w:rPr>
                <w:b/>
              </w:rPr>
            </w:pPr>
            <w:r w:rsidRPr="00462F42">
              <w:rPr>
                <w:b/>
              </w:rPr>
              <w:t xml:space="preserve">Day </w:t>
            </w:r>
            <w:r>
              <w:rPr>
                <w:b/>
              </w:rPr>
              <w:t>8</w:t>
            </w:r>
          </w:p>
        </w:tc>
        <w:tc>
          <w:tcPr>
            <w:tcW w:w="2682" w:type="dxa"/>
          </w:tcPr>
          <w:p w14:paraId="620315D6" w14:textId="77777777" w:rsidR="00625597" w:rsidRPr="00462F42" w:rsidRDefault="00625597" w:rsidP="00625597">
            <w:pPr>
              <w:jc w:val="center"/>
              <w:rPr>
                <w:b/>
              </w:rPr>
            </w:pPr>
            <w:r w:rsidRPr="00462F42">
              <w:rPr>
                <w:b/>
              </w:rPr>
              <w:t xml:space="preserve">Day </w:t>
            </w:r>
            <w:r>
              <w:rPr>
                <w:b/>
              </w:rPr>
              <w:t>9</w:t>
            </w:r>
          </w:p>
        </w:tc>
        <w:tc>
          <w:tcPr>
            <w:tcW w:w="2682" w:type="dxa"/>
          </w:tcPr>
          <w:p w14:paraId="2B69998C" w14:textId="77777777" w:rsidR="00625597" w:rsidRPr="00462F42" w:rsidRDefault="00625597" w:rsidP="00625597">
            <w:pPr>
              <w:jc w:val="center"/>
              <w:rPr>
                <w:b/>
              </w:rPr>
            </w:pPr>
            <w:r w:rsidRPr="00462F42">
              <w:rPr>
                <w:b/>
              </w:rPr>
              <w:t xml:space="preserve">Day </w:t>
            </w:r>
            <w:r>
              <w:rPr>
                <w:b/>
              </w:rPr>
              <w:t>10</w:t>
            </w:r>
          </w:p>
        </w:tc>
      </w:tr>
      <w:tr w:rsidR="00625597" w14:paraId="58E1922D" w14:textId="77777777" w:rsidTr="003B3325">
        <w:trPr>
          <w:trHeight w:val="550"/>
        </w:trPr>
        <w:tc>
          <w:tcPr>
            <w:tcW w:w="1980" w:type="dxa"/>
            <w:vMerge w:val="restart"/>
            <w:vAlign w:val="center"/>
          </w:tcPr>
          <w:p w14:paraId="2A3E7DF3" w14:textId="77777777" w:rsidR="00625597" w:rsidRPr="00462F42" w:rsidRDefault="00625597" w:rsidP="003B3325">
            <w:pPr>
              <w:jc w:val="center"/>
              <w:rPr>
                <w:b/>
              </w:rPr>
            </w:pPr>
            <w:r w:rsidRPr="00462F42">
              <w:rPr>
                <w:b/>
              </w:rPr>
              <w:t>Literacy</w:t>
            </w:r>
          </w:p>
        </w:tc>
        <w:tc>
          <w:tcPr>
            <w:tcW w:w="13408" w:type="dxa"/>
            <w:gridSpan w:val="5"/>
            <w:vAlign w:val="center"/>
          </w:tcPr>
          <w:p w14:paraId="3A729597" w14:textId="77777777" w:rsidR="00625597" w:rsidRPr="00462F42" w:rsidRDefault="00625597" w:rsidP="003B3325">
            <w:pPr>
              <w:jc w:val="center"/>
              <w:rPr>
                <w:b/>
              </w:rPr>
            </w:pPr>
            <w:r w:rsidRPr="002D38E2">
              <w:rPr>
                <w:b/>
                <w:sz w:val="24"/>
              </w:rPr>
              <w:t>Revise spelling words – see Teams</w:t>
            </w:r>
          </w:p>
        </w:tc>
      </w:tr>
      <w:tr w:rsidR="00625597" w14:paraId="5D128C53" w14:textId="77777777" w:rsidTr="003B3325">
        <w:trPr>
          <w:trHeight w:val="558"/>
        </w:trPr>
        <w:tc>
          <w:tcPr>
            <w:tcW w:w="1980" w:type="dxa"/>
            <w:vMerge/>
            <w:vAlign w:val="center"/>
          </w:tcPr>
          <w:p w14:paraId="60B1BDC2" w14:textId="77777777" w:rsidR="00625597" w:rsidRPr="00462F42" w:rsidRDefault="00625597" w:rsidP="003B3325">
            <w:pPr>
              <w:jc w:val="center"/>
              <w:rPr>
                <w:b/>
              </w:rPr>
            </w:pPr>
          </w:p>
        </w:tc>
        <w:tc>
          <w:tcPr>
            <w:tcW w:w="13408" w:type="dxa"/>
            <w:gridSpan w:val="5"/>
            <w:vAlign w:val="center"/>
          </w:tcPr>
          <w:p w14:paraId="1DC9AD85" w14:textId="4A4A02FD" w:rsidR="00625597" w:rsidRPr="00462F42" w:rsidRDefault="00625597" w:rsidP="003B3325">
            <w:pPr>
              <w:jc w:val="center"/>
              <w:rPr>
                <w:b/>
              </w:rPr>
            </w:pPr>
            <w:r>
              <w:rPr>
                <w:sz w:val="22"/>
              </w:rPr>
              <w:t>Access the class book  at:</w:t>
            </w:r>
            <w:r w:rsidR="007A5026">
              <w:t xml:space="preserve"> </w:t>
            </w:r>
            <w:hyperlink r:id="rId8" w:history="1">
              <w:r w:rsidR="009E7AFD" w:rsidRPr="00A531E6">
                <w:rPr>
                  <w:rStyle w:val="Hyperlink"/>
                  <w:sz w:val="22"/>
                </w:rPr>
                <w:t>www.getepic.com/students</w:t>
              </w:r>
            </w:hyperlink>
            <w:r w:rsidR="009E7AFD">
              <w:rPr>
                <w:sz w:val="22"/>
              </w:rPr>
              <w:t xml:space="preserve"> Class code </w:t>
            </w:r>
            <w:r w:rsidR="009E7AFD" w:rsidRPr="00FC1634">
              <w:rPr>
                <w:b/>
                <w:bCs/>
                <w:sz w:val="22"/>
              </w:rPr>
              <w:t>P5B</w:t>
            </w:r>
            <w:r w:rsidR="009E7AFD">
              <w:rPr>
                <w:sz w:val="22"/>
              </w:rPr>
              <w:t xml:space="preserve">: </w:t>
            </w:r>
            <w:r w:rsidR="009E7AFD" w:rsidRPr="00FC1634">
              <w:rPr>
                <w:color w:val="FF0000"/>
                <w:sz w:val="22"/>
              </w:rPr>
              <w:t>jki5513</w:t>
            </w:r>
            <w:r w:rsidR="009E7AFD">
              <w:rPr>
                <w:color w:val="FF0000"/>
                <w:sz w:val="22"/>
              </w:rPr>
              <w:t xml:space="preserve"> </w:t>
            </w:r>
            <w:r w:rsidR="009E7AFD" w:rsidRPr="00FC1634">
              <w:rPr>
                <w:b/>
                <w:bCs/>
                <w:sz w:val="22"/>
              </w:rPr>
              <w:t>P5M</w:t>
            </w:r>
            <w:r w:rsidR="009E7AFD" w:rsidRPr="00FC1634">
              <w:rPr>
                <w:sz w:val="22"/>
              </w:rPr>
              <w:t xml:space="preserve">: </w:t>
            </w:r>
            <w:r w:rsidR="009E7AFD" w:rsidRPr="00FC1634">
              <w:rPr>
                <w:color w:val="FF0000"/>
                <w:sz w:val="22"/>
              </w:rPr>
              <w:t xml:space="preserve">xmx0225 </w:t>
            </w:r>
            <w:r w:rsidR="009E7AFD" w:rsidRPr="00FC1634">
              <w:rPr>
                <w:b/>
                <w:bCs/>
                <w:sz w:val="22"/>
              </w:rPr>
              <w:t>P5/6</w:t>
            </w:r>
            <w:r w:rsidR="009E7AFD">
              <w:rPr>
                <w:b/>
                <w:bCs/>
                <w:sz w:val="22"/>
              </w:rPr>
              <w:t>:</w:t>
            </w:r>
            <w:r w:rsidR="00F24B1F">
              <w:t xml:space="preserve"> </w:t>
            </w:r>
            <w:r w:rsidR="00F24B1F" w:rsidRPr="00F24B1F">
              <w:rPr>
                <w:color w:val="FF0000"/>
                <w:sz w:val="22"/>
              </w:rPr>
              <w:t>apx6225</w:t>
            </w:r>
          </w:p>
        </w:tc>
      </w:tr>
      <w:tr w:rsidR="00625597" w14:paraId="1263E581" w14:textId="77777777" w:rsidTr="009E7AFD">
        <w:trPr>
          <w:trHeight w:val="2692"/>
        </w:trPr>
        <w:tc>
          <w:tcPr>
            <w:tcW w:w="1980" w:type="dxa"/>
            <w:vMerge/>
            <w:tcBorders>
              <w:bottom w:val="single" w:sz="4" w:space="0" w:color="auto"/>
            </w:tcBorders>
          </w:tcPr>
          <w:p w14:paraId="2B9E3128" w14:textId="77777777" w:rsidR="00625597" w:rsidRPr="00462F42" w:rsidRDefault="00625597" w:rsidP="003B3325">
            <w:pPr>
              <w:jc w:val="center"/>
              <w:rPr>
                <w:b/>
              </w:rPr>
            </w:pPr>
          </w:p>
        </w:tc>
        <w:tc>
          <w:tcPr>
            <w:tcW w:w="2681" w:type="dxa"/>
            <w:tcBorders>
              <w:bottom w:val="single" w:sz="4" w:space="0" w:color="auto"/>
            </w:tcBorders>
          </w:tcPr>
          <w:p w14:paraId="7E647F9B" w14:textId="77777777" w:rsidR="009E7AFD" w:rsidRPr="009E7AFD" w:rsidRDefault="009E7AFD" w:rsidP="009E7AFD">
            <w:pPr>
              <w:rPr>
                <w:b/>
                <w:sz w:val="20"/>
                <w:u w:val="single"/>
              </w:rPr>
            </w:pPr>
            <w:proofErr w:type="spellStart"/>
            <w:r w:rsidRPr="009E7AFD">
              <w:rPr>
                <w:b/>
                <w:sz w:val="20"/>
                <w:u w:val="single"/>
              </w:rPr>
              <w:t>Kingda</w:t>
            </w:r>
            <w:proofErr w:type="spellEnd"/>
            <w:r w:rsidRPr="009E7AFD">
              <w:rPr>
                <w:b/>
                <w:sz w:val="20"/>
                <w:u w:val="single"/>
              </w:rPr>
              <w:t xml:space="preserve"> </w:t>
            </w:r>
            <w:proofErr w:type="spellStart"/>
            <w:r w:rsidRPr="009E7AFD">
              <w:rPr>
                <w:b/>
                <w:sz w:val="20"/>
                <w:u w:val="single"/>
              </w:rPr>
              <w:t>Ka</w:t>
            </w:r>
            <w:proofErr w:type="spellEnd"/>
          </w:p>
          <w:p w14:paraId="066B0988" w14:textId="77777777" w:rsidR="009E7AFD" w:rsidRPr="009E7AFD" w:rsidRDefault="009E7AFD" w:rsidP="009E7AFD">
            <w:pPr>
              <w:rPr>
                <w:bCs/>
                <w:sz w:val="20"/>
              </w:rPr>
            </w:pPr>
            <w:r w:rsidRPr="009E7AFD">
              <w:rPr>
                <w:bCs/>
                <w:sz w:val="20"/>
              </w:rPr>
              <w:t>Read Chapter 1 (</w:t>
            </w:r>
            <w:proofErr w:type="spellStart"/>
            <w:r w:rsidRPr="009E7AFD">
              <w:rPr>
                <w:bCs/>
                <w:sz w:val="20"/>
              </w:rPr>
              <w:t>pgs</w:t>
            </w:r>
            <w:proofErr w:type="spellEnd"/>
            <w:r w:rsidRPr="009E7AFD">
              <w:rPr>
                <w:bCs/>
                <w:sz w:val="20"/>
              </w:rPr>
              <w:t xml:space="preserve"> 4-9) </w:t>
            </w:r>
          </w:p>
          <w:p w14:paraId="53595ED4" w14:textId="77777777" w:rsidR="009E7AFD" w:rsidRPr="009E7AFD" w:rsidRDefault="009E7AFD" w:rsidP="009E7AFD">
            <w:pPr>
              <w:rPr>
                <w:bCs/>
                <w:sz w:val="20"/>
              </w:rPr>
            </w:pPr>
          </w:p>
          <w:p w14:paraId="2697BC3D" w14:textId="77777777" w:rsidR="009E7AFD" w:rsidRPr="009E7AFD" w:rsidRDefault="009E7AFD" w:rsidP="009E7AFD">
            <w:pPr>
              <w:rPr>
                <w:bCs/>
                <w:sz w:val="20"/>
              </w:rPr>
            </w:pPr>
            <w:r w:rsidRPr="009E7AFD">
              <w:rPr>
                <w:bCs/>
                <w:sz w:val="20"/>
              </w:rPr>
              <w:t xml:space="preserve">Write down 6 facts you learn about the </w:t>
            </w:r>
            <w:proofErr w:type="spellStart"/>
            <w:r w:rsidRPr="009E7AFD">
              <w:rPr>
                <w:bCs/>
                <w:sz w:val="20"/>
              </w:rPr>
              <w:t>Kingda</w:t>
            </w:r>
            <w:proofErr w:type="spellEnd"/>
            <w:r w:rsidRPr="009E7AFD">
              <w:rPr>
                <w:bCs/>
                <w:sz w:val="20"/>
              </w:rPr>
              <w:t xml:space="preserve"> </w:t>
            </w:r>
            <w:proofErr w:type="spellStart"/>
            <w:r w:rsidRPr="009E7AFD">
              <w:rPr>
                <w:bCs/>
                <w:sz w:val="20"/>
              </w:rPr>
              <w:t>Ka</w:t>
            </w:r>
            <w:proofErr w:type="spellEnd"/>
            <w:r w:rsidRPr="009E7AFD">
              <w:rPr>
                <w:bCs/>
                <w:sz w:val="20"/>
              </w:rPr>
              <w:t>.</w:t>
            </w:r>
          </w:p>
          <w:p w14:paraId="261D461B" w14:textId="77777777" w:rsidR="009E7AFD" w:rsidRPr="009E7AFD" w:rsidRDefault="009E7AFD" w:rsidP="009E7AFD">
            <w:pPr>
              <w:rPr>
                <w:bCs/>
                <w:sz w:val="20"/>
              </w:rPr>
            </w:pPr>
          </w:p>
          <w:p w14:paraId="33616DFF" w14:textId="4C173A65" w:rsidR="00625597" w:rsidRPr="00385252" w:rsidRDefault="009E7AFD" w:rsidP="009E7AFD">
            <w:pPr>
              <w:rPr>
                <w:bCs/>
                <w:sz w:val="18"/>
                <w:szCs w:val="20"/>
              </w:rPr>
            </w:pPr>
            <w:r w:rsidRPr="009E7AFD">
              <w:rPr>
                <w:bCs/>
                <w:sz w:val="20"/>
              </w:rPr>
              <w:t>Explain if you would like it and why.</w:t>
            </w:r>
          </w:p>
        </w:tc>
        <w:tc>
          <w:tcPr>
            <w:tcW w:w="2682" w:type="dxa"/>
            <w:tcBorders>
              <w:bottom w:val="single" w:sz="4" w:space="0" w:color="auto"/>
            </w:tcBorders>
          </w:tcPr>
          <w:p w14:paraId="4A7AF86E" w14:textId="77777777" w:rsidR="004B4C50" w:rsidRPr="008C4E52" w:rsidRDefault="004B4C50" w:rsidP="004B4C50">
            <w:pPr>
              <w:rPr>
                <w:b/>
                <w:sz w:val="20"/>
              </w:rPr>
            </w:pPr>
            <w:r w:rsidRPr="008C4E52">
              <w:rPr>
                <w:b/>
                <w:sz w:val="20"/>
              </w:rPr>
              <w:t>Live lesson with class teacher at 10am on Microsoft Teams.</w:t>
            </w:r>
          </w:p>
          <w:p w14:paraId="6A9976DD" w14:textId="77777777" w:rsidR="004B4C50" w:rsidRPr="008C4E52" w:rsidRDefault="004B4C50" w:rsidP="004B4C50">
            <w:pPr>
              <w:rPr>
                <w:b/>
                <w:sz w:val="20"/>
              </w:rPr>
            </w:pPr>
            <w:r w:rsidRPr="008C4E52">
              <w:rPr>
                <w:b/>
                <w:sz w:val="20"/>
              </w:rPr>
              <w:t>Relevant assignment will be available.</w:t>
            </w:r>
          </w:p>
          <w:p w14:paraId="0413C1F0" w14:textId="7B64B5CC" w:rsidR="00B53E51" w:rsidRPr="00385252" w:rsidRDefault="004B4C50" w:rsidP="00F31B35">
            <w:pPr>
              <w:rPr>
                <w:bCs/>
                <w:sz w:val="18"/>
                <w:szCs w:val="20"/>
              </w:rPr>
            </w:pPr>
            <w:r w:rsidRPr="008C4E52">
              <w:rPr>
                <w:b/>
                <w:sz w:val="20"/>
              </w:rPr>
              <w:t>Follow up live session at 2pm.</w:t>
            </w:r>
          </w:p>
        </w:tc>
        <w:tc>
          <w:tcPr>
            <w:tcW w:w="2681" w:type="dxa"/>
            <w:tcBorders>
              <w:bottom w:val="single" w:sz="4" w:space="0" w:color="auto"/>
            </w:tcBorders>
          </w:tcPr>
          <w:p w14:paraId="28D672A1" w14:textId="0F06B02C" w:rsidR="009E7AFD" w:rsidRPr="009E7AFD" w:rsidRDefault="009E7AFD" w:rsidP="009E7AFD">
            <w:pPr>
              <w:rPr>
                <w:b/>
                <w:sz w:val="20"/>
                <w:u w:val="single"/>
              </w:rPr>
            </w:pPr>
            <w:proofErr w:type="spellStart"/>
            <w:r w:rsidRPr="009E7AFD">
              <w:rPr>
                <w:b/>
                <w:sz w:val="20"/>
                <w:u w:val="single"/>
              </w:rPr>
              <w:t>Kingda</w:t>
            </w:r>
            <w:proofErr w:type="spellEnd"/>
            <w:r w:rsidRPr="009E7AFD">
              <w:rPr>
                <w:b/>
                <w:sz w:val="20"/>
                <w:u w:val="single"/>
              </w:rPr>
              <w:t xml:space="preserve"> </w:t>
            </w:r>
            <w:proofErr w:type="spellStart"/>
            <w:r w:rsidRPr="009E7AFD">
              <w:rPr>
                <w:b/>
                <w:sz w:val="20"/>
                <w:u w:val="single"/>
              </w:rPr>
              <w:t>Ka</w:t>
            </w:r>
            <w:proofErr w:type="spellEnd"/>
          </w:p>
          <w:p w14:paraId="7899174F" w14:textId="6660936F" w:rsidR="009E7AFD" w:rsidRPr="009E7AFD" w:rsidRDefault="009E7AFD" w:rsidP="009E7AFD">
            <w:pPr>
              <w:rPr>
                <w:bCs/>
                <w:sz w:val="20"/>
              </w:rPr>
            </w:pPr>
            <w:r w:rsidRPr="009E7AFD">
              <w:rPr>
                <w:bCs/>
                <w:sz w:val="20"/>
              </w:rPr>
              <w:t>Read Chapter 2 (</w:t>
            </w:r>
            <w:proofErr w:type="spellStart"/>
            <w:r w:rsidRPr="009E7AFD">
              <w:rPr>
                <w:bCs/>
                <w:sz w:val="20"/>
              </w:rPr>
              <w:t>pgs</w:t>
            </w:r>
            <w:proofErr w:type="spellEnd"/>
            <w:r w:rsidRPr="009E7AFD">
              <w:rPr>
                <w:bCs/>
                <w:sz w:val="20"/>
              </w:rPr>
              <w:t xml:space="preserve"> 10- 17)</w:t>
            </w:r>
          </w:p>
          <w:p w14:paraId="03C52A0C" w14:textId="45F845C2" w:rsidR="009E7AFD" w:rsidRPr="009E7AFD" w:rsidRDefault="009E7AFD" w:rsidP="009E7AFD">
            <w:pPr>
              <w:rPr>
                <w:bCs/>
                <w:sz w:val="20"/>
              </w:rPr>
            </w:pPr>
            <w:r w:rsidRPr="009E7AFD">
              <w:rPr>
                <w:bCs/>
                <w:sz w:val="20"/>
              </w:rPr>
              <w:t>Explain what is meant by ‘hydraulic’.</w:t>
            </w:r>
          </w:p>
          <w:p w14:paraId="13EF0996" w14:textId="3DEAB65F" w:rsidR="006D6BA2" w:rsidRPr="008C4E52" w:rsidRDefault="009E7AFD" w:rsidP="009E7AFD">
            <w:pPr>
              <w:rPr>
                <w:bCs/>
                <w:sz w:val="20"/>
              </w:rPr>
            </w:pPr>
            <w:r w:rsidRPr="009E7AFD">
              <w:rPr>
                <w:bCs/>
                <w:sz w:val="20"/>
              </w:rPr>
              <w:t>What does it use magnets for?</w:t>
            </w:r>
          </w:p>
        </w:tc>
        <w:tc>
          <w:tcPr>
            <w:tcW w:w="2682" w:type="dxa"/>
            <w:tcBorders>
              <w:bottom w:val="single" w:sz="4" w:space="0" w:color="auto"/>
            </w:tcBorders>
          </w:tcPr>
          <w:p w14:paraId="1DA5A5FD" w14:textId="4D776053" w:rsidR="009277A2" w:rsidRPr="008C4E52" w:rsidRDefault="009277A2" w:rsidP="009277A2">
            <w:pPr>
              <w:rPr>
                <w:b/>
                <w:sz w:val="20"/>
              </w:rPr>
            </w:pPr>
            <w:r w:rsidRPr="008C4E52">
              <w:rPr>
                <w:b/>
                <w:sz w:val="20"/>
              </w:rPr>
              <w:t>Live lesson with class teacher at 10am on Microsoft Teams.</w:t>
            </w:r>
          </w:p>
          <w:p w14:paraId="2D501644" w14:textId="7C7C73E7" w:rsidR="009277A2" w:rsidRPr="008C4E52" w:rsidRDefault="009277A2" w:rsidP="009277A2">
            <w:pPr>
              <w:rPr>
                <w:b/>
                <w:sz w:val="20"/>
              </w:rPr>
            </w:pPr>
            <w:r w:rsidRPr="008C4E52">
              <w:rPr>
                <w:b/>
                <w:sz w:val="20"/>
              </w:rPr>
              <w:t>Relevant assignment will be available.</w:t>
            </w:r>
          </w:p>
          <w:p w14:paraId="3D1E7620" w14:textId="74730372" w:rsidR="00B53E51" w:rsidRPr="008C4E52" w:rsidRDefault="009277A2" w:rsidP="009277A2">
            <w:pPr>
              <w:rPr>
                <w:b/>
                <w:sz w:val="20"/>
              </w:rPr>
            </w:pPr>
            <w:r w:rsidRPr="008C4E52">
              <w:rPr>
                <w:b/>
                <w:sz w:val="20"/>
              </w:rPr>
              <w:t>Follow up live session at 2pm.</w:t>
            </w:r>
          </w:p>
        </w:tc>
        <w:tc>
          <w:tcPr>
            <w:tcW w:w="2682" w:type="dxa"/>
            <w:tcBorders>
              <w:bottom w:val="single" w:sz="4" w:space="0" w:color="auto"/>
            </w:tcBorders>
          </w:tcPr>
          <w:p w14:paraId="5D8DB44C" w14:textId="5C501A12" w:rsidR="009E7AFD" w:rsidRPr="009E7AFD" w:rsidRDefault="009E7AFD" w:rsidP="009E7AFD">
            <w:pPr>
              <w:rPr>
                <w:b/>
                <w:sz w:val="20"/>
                <w:u w:val="single"/>
              </w:rPr>
            </w:pPr>
            <w:proofErr w:type="spellStart"/>
            <w:r w:rsidRPr="009E7AFD">
              <w:rPr>
                <w:b/>
                <w:sz w:val="20"/>
                <w:u w:val="single"/>
              </w:rPr>
              <w:t>Kingda</w:t>
            </w:r>
            <w:proofErr w:type="spellEnd"/>
            <w:r w:rsidRPr="009E7AFD">
              <w:rPr>
                <w:b/>
                <w:sz w:val="20"/>
                <w:u w:val="single"/>
              </w:rPr>
              <w:t xml:space="preserve"> </w:t>
            </w:r>
            <w:proofErr w:type="spellStart"/>
            <w:r w:rsidRPr="009E7AFD">
              <w:rPr>
                <w:b/>
                <w:sz w:val="20"/>
                <w:u w:val="single"/>
              </w:rPr>
              <w:t>Ka</w:t>
            </w:r>
            <w:proofErr w:type="spellEnd"/>
          </w:p>
          <w:p w14:paraId="68F0B0A4" w14:textId="1514E479" w:rsidR="009E7AFD" w:rsidRPr="009E7AFD" w:rsidRDefault="009E7AFD" w:rsidP="009E7AFD">
            <w:pPr>
              <w:ind w:left="-108"/>
              <w:rPr>
                <w:bCs/>
                <w:sz w:val="20"/>
              </w:rPr>
            </w:pPr>
            <w:r w:rsidRPr="009E7AFD">
              <w:rPr>
                <w:bCs/>
                <w:sz w:val="20"/>
              </w:rPr>
              <w:t>Read Chapter 3 (</w:t>
            </w:r>
            <w:proofErr w:type="spellStart"/>
            <w:r w:rsidRPr="009E7AFD">
              <w:rPr>
                <w:bCs/>
                <w:sz w:val="20"/>
              </w:rPr>
              <w:t>pgs</w:t>
            </w:r>
            <w:proofErr w:type="spellEnd"/>
            <w:r w:rsidRPr="009E7AFD">
              <w:rPr>
                <w:bCs/>
                <w:sz w:val="20"/>
              </w:rPr>
              <w:t xml:space="preserve"> 18 - 24)</w:t>
            </w:r>
          </w:p>
          <w:p w14:paraId="6DFE55D5" w14:textId="28FD3632" w:rsidR="009E7AFD" w:rsidRPr="009E7AFD" w:rsidRDefault="009E7AFD" w:rsidP="009E7AFD">
            <w:pPr>
              <w:ind w:left="-108"/>
              <w:rPr>
                <w:bCs/>
                <w:sz w:val="20"/>
              </w:rPr>
            </w:pPr>
            <w:r w:rsidRPr="009E7AFD">
              <w:rPr>
                <w:bCs/>
                <w:sz w:val="20"/>
              </w:rPr>
              <w:t>Press ‘Finish Book’ on last page.</w:t>
            </w:r>
          </w:p>
          <w:p w14:paraId="2F7DDC42" w14:textId="2C36230A" w:rsidR="009E7AFD" w:rsidRPr="009E7AFD" w:rsidRDefault="009E7AFD" w:rsidP="009E7AFD">
            <w:pPr>
              <w:ind w:left="-108"/>
              <w:rPr>
                <w:bCs/>
                <w:sz w:val="20"/>
              </w:rPr>
            </w:pPr>
            <w:r w:rsidRPr="009E7AFD">
              <w:rPr>
                <w:bCs/>
                <w:sz w:val="20"/>
              </w:rPr>
              <w:t>What problems did they encounter?</w:t>
            </w:r>
          </w:p>
          <w:p w14:paraId="44307777" w14:textId="0A77AD0B" w:rsidR="006D6BA2" w:rsidRPr="00C47C3D" w:rsidRDefault="009E7AFD" w:rsidP="009E7AFD">
            <w:pPr>
              <w:ind w:left="-108"/>
              <w:rPr>
                <w:bCs/>
                <w:sz w:val="18"/>
                <w:szCs w:val="20"/>
              </w:rPr>
            </w:pPr>
            <w:r w:rsidRPr="009E7AFD">
              <w:rPr>
                <w:bCs/>
                <w:sz w:val="20"/>
              </w:rPr>
              <w:t>In what way did they need a Growth Mindset?</w:t>
            </w:r>
          </w:p>
        </w:tc>
      </w:tr>
      <w:tr w:rsidR="00625597" w14:paraId="3CA5C195" w14:textId="77777777" w:rsidTr="00C47C3D">
        <w:trPr>
          <w:trHeight w:val="354"/>
        </w:trPr>
        <w:tc>
          <w:tcPr>
            <w:tcW w:w="1980" w:type="dxa"/>
            <w:vMerge w:val="restart"/>
            <w:tcBorders>
              <w:top w:val="single" w:sz="4" w:space="0" w:color="auto"/>
            </w:tcBorders>
            <w:vAlign w:val="center"/>
          </w:tcPr>
          <w:p w14:paraId="1D682E1A" w14:textId="77777777" w:rsidR="00625597" w:rsidRPr="00462F42" w:rsidRDefault="00625597" w:rsidP="003B3325">
            <w:pPr>
              <w:jc w:val="center"/>
              <w:rPr>
                <w:b/>
              </w:rPr>
            </w:pPr>
            <w:r>
              <w:rPr>
                <w:b/>
              </w:rPr>
              <w:t>Mathematics</w:t>
            </w:r>
          </w:p>
        </w:tc>
        <w:tc>
          <w:tcPr>
            <w:tcW w:w="13408" w:type="dxa"/>
            <w:gridSpan w:val="5"/>
            <w:tcBorders>
              <w:top w:val="single" w:sz="4" w:space="0" w:color="auto"/>
            </w:tcBorders>
            <w:vAlign w:val="center"/>
          </w:tcPr>
          <w:p w14:paraId="40BD63AD" w14:textId="77777777" w:rsidR="00625597" w:rsidRPr="00C47C3D" w:rsidRDefault="00625597" w:rsidP="003B3325">
            <w:pPr>
              <w:jc w:val="center"/>
              <w:rPr>
                <w:b/>
                <w:sz w:val="24"/>
              </w:rPr>
            </w:pPr>
            <w:r w:rsidRPr="00C47C3D">
              <w:rPr>
                <w:b/>
                <w:sz w:val="24"/>
              </w:rPr>
              <w:t>Practise your Learn Its – See Teams</w:t>
            </w:r>
          </w:p>
        </w:tc>
      </w:tr>
      <w:tr w:rsidR="00625597" w14:paraId="452BBA95" w14:textId="77777777" w:rsidTr="008B49FA">
        <w:trPr>
          <w:trHeight w:val="414"/>
        </w:trPr>
        <w:tc>
          <w:tcPr>
            <w:tcW w:w="1980" w:type="dxa"/>
            <w:vMerge/>
          </w:tcPr>
          <w:p w14:paraId="3E0053E3" w14:textId="77777777" w:rsidR="00625597" w:rsidRPr="00462F42" w:rsidRDefault="00625597" w:rsidP="003B3325">
            <w:pPr>
              <w:jc w:val="center"/>
              <w:rPr>
                <w:b/>
              </w:rPr>
            </w:pPr>
          </w:p>
        </w:tc>
        <w:tc>
          <w:tcPr>
            <w:tcW w:w="13408" w:type="dxa"/>
            <w:gridSpan w:val="5"/>
            <w:vAlign w:val="center"/>
          </w:tcPr>
          <w:p w14:paraId="2D9EEE61" w14:textId="77777777" w:rsidR="00625597" w:rsidRPr="00C47C3D" w:rsidRDefault="00625597" w:rsidP="003B3325">
            <w:pPr>
              <w:jc w:val="center"/>
              <w:rPr>
                <w:b/>
                <w:sz w:val="24"/>
              </w:rPr>
            </w:pPr>
            <w:r w:rsidRPr="00C47C3D">
              <w:rPr>
                <w:b/>
                <w:sz w:val="24"/>
              </w:rPr>
              <w:t xml:space="preserve">Complete Home Learning Challenge on </w:t>
            </w:r>
            <w:proofErr w:type="spellStart"/>
            <w:r w:rsidRPr="00C47C3D">
              <w:rPr>
                <w:b/>
                <w:sz w:val="24"/>
              </w:rPr>
              <w:t>SumDog</w:t>
            </w:r>
            <w:proofErr w:type="spellEnd"/>
          </w:p>
        </w:tc>
      </w:tr>
      <w:tr w:rsidR="004B4C50" w14:paraId="653A9B59" w14:textId="77777777" w:rsidTr="004B4C50">
        <w:trPr>
          <w:trHeight w:val="1586"/>
        </w:trPr>
        <w:tc>
          <w:tcPr>
            <w:tcW w:w="1980" w:type="dxa"/>
            <w:vMerge/>
            <w:tcBorders>
              <w:bottom w:val="single" w:sz="4" w:space="0" w:color="auto"/>
            </w:tcBorders>
          </w:tcPr>
          <w:p w14:paraId="39A1BA93" w14:textId="77777777" w:rsidR="004B4C50" w:rsidRPr="00462F42" w:rsidRDefault="004B4C50" w:rsidP="003B3325">
            <w:pPr>
              <w:jc w:val="center"/>
              <w:rPr>
                <w:b/>
              </w:rPr>
            </w:pPr>
          </w:p>
        </w:tc>
        <w:tc>
          <w:tcPr>
            <w:tcW w:w="2681" w:type="dxa"/>
          </w:tcPr>
          <w:p w14:paraId="223C7528" w14:textId="77777777" w:rsidR="004B4C50" w:rsidRPr="009277A2" w:rsidRDefault="004B4C50" w:rsidP="004B4C50">
            <w:pPr>
              <w:rPr>
                <w:b/>
                <w:sz w:val="20"/>
              </w:rPr>
            </w:pPr>
            <w:r w:rsidRPr="009277A2">
              <w:rPr>
                <w:b/>
                <w:sz w:val="20"/>
              </w:rPr>
              <w:t>Live lesson with class teacher at 10am on Microsoft Teams.</w:t>
            </w:r>
          </w:p>
          <w:p w14:paraId="04673509" w14:textId="77777777" w:rsidR="004B4C50" w:rsidRPr="009277A2" w:rsidRDefault="004B4C50" w:rsidP="004B4C50">
            <w:pPr>
              <w:rPr>
                <w:b/>
                <w:sz w:val="20"/>
              </w:rPr>
            </w:pPr>
            <w:r w:rsidRPr="009277A2">
              <w:rPr>
                <w:b/>
                <w:sz w:val="20"/>
              </w:rPr>
              <w:t>Relevant assignment will be available.</w:t>
            </w:r>
          </w:p>
          <w:p w14:paraId="1CE3F4EA" w14:textId="066A41E9" w:rsidR="004B4C50" w:rsidRPr="00385252" w:rsidRDefault="004B4C50" w:rsidP="004B4C50">
            <w:pPr>
              <w:rPr>
                <w:bCs/>
                <w:sz w:val="22"/>
                <w:szCs w:val="18"/>
              </w:rPr>
            </w:pPr>
            <w:r w:rsidRPr="009277A2">
              <w:rPr>
                <w:b/>
                <w:sz w:val="20"/>
              </w:rPr>
              <w:t>Follow up live session at 2pm.</w:t>
            </w:r>
          </w:p>
        </w:tc>
        <w:tc>
          <w:tcPr>
            <w:tcW w:w="2682" w:type="dxa"/>
          </w:tcPr>
          <w:p w14:paraId="7E3836E3" w14:textId="77777777" w:rsidR="004B4C50" w:rsidRPr="00F31B35" w:rsidRDefault="00705203" w:rsidP="004B4C50">
            <w:pPr>
              <w:rPr>
                <w:b/>
                <w:sz w:val="20"/>
                <w:szCs w:val="16"/>
                <w:u w:val="single"/>
              </w:rPr>
            </w:pPr>
            <w:r w:rsidRPr="00F31B35">
              <w:rPr>
                <w:b/>
                <w:sz w:val="20"/>
                <w:szCs w:val="16"/>
                <w:u w:val="single"/>
              </w:rPr>
              <w:t xml:space="preserve">Co-ordinates </w:t>
            </w:r>
          </w:p>
          <w:p w14:paraId="437215A6" w14:textId="74A27186" w:rsidR="00F31B35" w:rsidRPr="00F31B35" w:rsidRDefault="00B26071" w:rsidP="004B4C50">
            <w:pPr>
              <w:rPr>
                <w:bCs/>
                <w:color w:val="1F4E79" w:themeColor="accent1" w:themeShade="80"/>
                <w:sz w:val="20"/>
                <w:szCs w:val="16"/>
                <w:u w:val="single"/>
              </w:rPr>
            </w:pPr>
            <w:hyperlink r:id="rId9" w:history="1">
              <w:r w:rsidR="00F31B35" w:rsidRPr="00F31B35">
                <w:rPr>
                  <w:rStyle w:val="Hyperlink"/>
                  <w:bCs/>
                  <w:color w:val="1F4E79" w:themeColor="accent1" w:themeShade="80"/>
                  <w:sz w:val="20"/>
                  <w:szCs w:val="16"/>
                </w:rPr>
                <w:t>https://www.bbc.co.uk</w:t>
              </w:r>
            </w:hyperlink>
          </w:p>
          <w:p w14:paraId="1DF51616" w14:textId="77777777" w:rsidR="00F31B35" w:rsidRPr="00F31B35" w:rsidRDefault="00F31B35" w:rsidP="004B4C50">
            <w:pPr>
              <w:rPr>
                <w:bCs/>
                <w:color w:val="1F4E79" w:themeColor="accent1" w:themeShade="80"/>
                <w:sz w:val="20"/>
                <w:szCs w:val="16"/>
                <w:u w:val="single"/>
              </w:rPr>
            </w:pPr>
            <w:r w:rsidRPr="00F31B35">
              <w:rPr>
                <w:bCs/>
                <w:color w:val="1F4E79" w:themeColor="accent1" w:themeShade="80"/>
                <w:sz w:val="20"/>
                <w:szCs w:val="16"/>
                <w:u w:val="single"/>
              </w:rPr>
              <w:t>/</w:t>
            </w:r>
            <w:proofErr w:type="spellStart"/>
            <w:r w:rsidRPr="00F31B35">
              <w:rPr>
                <w:bCs/>
                <w:color w:val="1F4E79" w:themeColor="accent1" w:themeShade="80"/>
                <w:sz w:val="20"/>
                <w:szCs w:val="16"/>
                <w:u w:val="single"/>
              </w:rPr>
              <w:t>bitesize</w:t>
            </w:r>
            <w:proofErr w:type="spellEnd"/>
            <w:r w:rsidRPr="00F31B35">
              <w:rPr>
                <w:bCs/>
                <w:color w:val="1F4E79" w:themeColor="accent1" w:themeShade="80"/>
                <w:sz w:val="20"/>
                <w:szCs w:val="16"/>
                <w:u w:val="single"/>
              </w:rPr>
              <w:t>/topics/</w:t>
            </w:r>
            <w:proofErr w:type="spellStart"/>
            <w:r w:rsidRPr="00F31B35">
              <w:rPr>
                <w:bCs/>
                <w:color w:val="1F4E79" w:themeColor="accent1" w:themeShade="80"/>
                <w:sz w:val="20"/>
                <w:szCs w:val="16"/>
                <w:u w:val="single"/>
              </w:rPr>
              <w:t>zgth</w:t>
            </w:r>
            <w:proofErr w:type="spellEnd"/>
          </w:p>
          <w:p w14:paraId="304F6373" w14:textId="77777777" w:rsidR="00705203" w:rsidRPr="00F31B35" w:rsidRDefault="00F31B35" w:rsidP="004B4C50">
            <w:pPr>
              <w:rPr>
                <w:bCs/>
                <w:color w:val="1F4E79" w:themeColor="accent1" w:themeShade="80"/>
                <w:sz w:val="20"/>
                <w:szCs w:val="16"/>
                <w:u w:val="single"/>
              </w:rPr>
            </w:pPr>
            <w:proofErr w:type="spellStart"/>
            <w:r w:rsidRPr="00F31B35">
              <w:rPr>
                <w:bCs/>
                <w:color w:val="1F4E79" w:themeColor="accent1" w:themeShade="80"/>
                <w:sz w:val="20"/>
                <w:szCs w:val="16"/>
                <w:u w:val="single"/>
              </w:rPr>
              <w:t>vcw</w:t>
            </w:r>
            <w:proofErr w:type="spellEnd"/>
            <w:r w:rsidRPr="00F31B35">
              <w:rPr>
                <w:bCs/>
                <w:color w:val="1F4E79" w:themeColor="accent1" w:themeShade="80"/>
                <w:sz w:val="20"/>
                <w:szCs w:val="16"/>
                <w:u w:val="single"/>
              </w:rPr>
              <w:t>/articles/z96k9qt</w:t>
            </w:r>
          </w:p>
          <w:p w14:paraId="34EC8A72" w14:textId="3C12A5E1" w:rsidR="00F31B35" w:rsidRPr="00F31B35" w:rsidRDefault="00F31B35" w:rsidP="004B4C50">
            <w:pPr>
              <w:rPr>
                <w:bCs/>
                <w:sz w:val="20"/>
                <w:szCs w:val="16"/>
              </w:rPr>
            </w:pPr>
            <w:r>
              <w:rPr>
                <w:bCs/>
                <w:sz w:val="20"/>
                <w:szCs w:val="16"/>
              </w:rPr>
              <w:t>C</w:t>
            </w:r>
            <w:r w:rsidRPr="00F31B35">
              <w:rPr>
                <w:bCs/>
                <w:sz w:val="20"/>
                <w:szCs w:val="16"/>
              </w:rPr>
              <w:t>opy and paste the above link into your browser to learn about coordinates!</w:t>
            </w:r>
          </w:p>
          <w:p w14:paraId="1F623D9A" w14:textId="35AA0727" w:rsidR="00F31B35" w:rsidRPr="00385252" w:rsidRDefault="00F31B35" w:rsidP="004B4C50">
            <w:pPr>
              <w:rPr>
                <w:bCs/>
                <w:sz w:val="22"/>
                <w:szCs w:val="18"/>
              </w:rPr>
            </w:pPr>
            <w:r w:rsidRPr="00F31B35">
              <w:rPr>
                <w:bCs/>
                <w:sz w:val="20"/>
                <w:szCs w:val="16"/>
              </w:rPr>
              <w:t xml:space="preserve">Can you make </w:t>
            </w:r>
            <w:r w:rsidR="00F4677D" w:rsidRPr="00F31B35">
              <w:rPr>
                <w:bCs/>
                <w:sz w:val="20"/>
                <w:szCs w:val="16"/>
              </w:rPr>
              <w:t>your</w:t>
            </w:r>
            <w:r w:rsidRPr="00F31B35">
              <w:rPr>
                <w:bCs/>
                <w:sz w:val="20"/>
                <w:szCs w:val="16"/>
              </w:rPr>
              <w:t xml:space="preserve"> own treasure map with co-ordinates?</w:t>
            </w:r>
          </w:p>
        </w:tc>
        <w:tc>
          <w:tcPr>
            <w:tcW w:w="2681" w:type="dxa"/>
            <w:tcBorders>
              <w:bottom w:val="single" w:sz="4" w:space="0" w:color="auto"/>
            </w:tcBorders>
          </w:tcPr>
          <w:p w14:paraId="50B7CCB6" w14:textId="22421737" w:rsidR="004B4C50" w:rsidRPr="009277A2" w:rsidRDefault="004B4C50" w:rsidP="00CA3BBF">
            <w:pPr>
              <w:rPr>
                <w:b/>
                <w:sz w:val="20"/>
              </w:rPr>
            </w:pPr>
            <w:r w:rsidRPr="009277A2">
              <w:rPr>
                <w:b/>
                <w:sz w:val="20"/>
              </w:rPr>
              <w:t>Live lesson with class teacher at 10am on Microsoft Teams.</w:t>
            </w:r>
          </w:p>
          <w:p w14:paraId="3549A0A8" w14:textId="6516442B" w:rsidR="004B4C50" w:rsidRPr="009277A2" w:rsidRDefault="004B4C50" w:rsidP="00CA3BBF">
            <w:pPr>
              <w:rPr>
                <w:b/>
                <w:sz w:val="20"/>
              </w:rPr>
            </w:pPr>
            <w:r w:rsidRPr="009277A2">
              <w:rPr>
                <w:b/>
                <w:sz w:val="20"/>
              </w:rPr>
              <w:t>Relevant assignment will be available.</w:t>
            </w:r>
          </w:p>
          <w:p w14:paraId="769A3C57" w14:textId="2127229D" w:rsidR="004B4C50" w:rsidRPr="00406B7A" w:rsidRDefault="004B4C50" w:rsidP="00CA3BBF">
            <w:pPr>
              <w:rPr>
                <w:b/>
              </w:rPr>
            </w:pPr>
            <w:r>
              <w:rPr>
                <w:b/>
                <w:sz w:val="20"/>
              </w:rPr>
              <w:t>Assembly at 1:30pm.</w:t>
            </w:r>
          </w:p>
        </w:tc>
        <w:tc>
          <w:tcPr>
            <w:tcW w:w="2682" w:type="dxa"/>
            <w:tcBorders>
              <w:bottom w:val="single" w:sz="4" w:space="0" w:color="auto"/>
            </w:tcBorders>
          </w:tcPr>
          <w:p w14:paraId="4C98FA70" w14:textId="332DC513" w:rsidR="009E7AFD" w:rsidRDefault="009E7AFD" w:rsidP="006D6BA2">
            <w:pPr>
              <w:rPr>
                <w:b/>
                <w:sz w:val="20"/>
                <w:szCs w:val="16"/>
                <w:u w:val="single"/>
              </w:rPr>
            </w:pPr>
            <w:r>
              <w:rPr>
                <w:b/>
                <w:sz w:val="20"/>
                <w:szCs w:val="16"/>
                <w:u w:val="single"/>
              </w:rPr>
              <w:t>Directions</w:t>
            </w:r>
          </w:p>
          <w:p w14:paraId="1D6C5036" w14:textId="4BDBDC23" w:rsidR="00F4677D" w:rsidRPr="00F4677D" w:rsidRDefault="00B26071" w:rsidP="006D6BA2">
            <w:pPr>
              <w:rPr>
                <w:bCs/>
                <w:color w:val="0070C0"/>
                <w:sz w:val="20"/>
                <w:szCs w:val="16"/>
                <w:u w:val="single"/>
              </w:rPr>
            </w:pPr>
            <w:hyperlink r:id="rId10" w:history="1">
              <w:r w:rsidR="00F4677D" w:rsidRPr="00F4677D">
                <w:rPr>
                  <w:rStyle w:val="Hyperlink"/>
                  <w:bCs/>
                  <w:color w:val="0070C0"/>
                  <w:sz w:val="20"/>
                  <w:szCs w:val="16"/>
                </w:rPr>
                <w:t>https://www.youtube.com</w:t>
              </w:r>
            </w:hyperlink>
          </w:p>
          <w:p w14:paraId="0472FF05" w14:textId="77777777" w:rsidR="00F4677D" w:rsidRDefault="00F4677D" w:rsidP="006D6BA2">
            <w:pPr>
              <w:rPr>
                <w:bCs/>
                <w:color w:val="0070C0"/>
                <w:sz w:val="20"/>
                <w:szCs w:val="16"/>
                <w:u w:val="single"/>
              </w:rPr>
            </w:pPr>
            <w:r w:rsidRPr="00F4677D">
              <w:rPr>
                <w:bCs/>
                <w:color w:val="0070C0"/>
                <w:sz w:val="20"/>
                <w:szCs w:val="16"/>
                <w:u w:val="single"/>
              </w:rPr>
              <w:t>/</w:t>
            </w:r>
            <w:proofErr w:type="spellStart"/>
            <w:r w:rsidRPr="00F4677D">
              <w:rPr>
                <w:bCs/>
                <w:color w:val="0070C0"/>
                <w:sz w:val="20"/>
                <w:szCs w:val="16"/>
                <w:u w:val="single"/>
              </w:rPr>
              <w:t>watch?v</w:t>
            </w:r>
            <w:proofErr w:type="spellEnd"/>
            <w:r w:rsidRPr="00F4677D">
              <w:rPr>
                <w:bCs/>
                <w:color w:val="0070C0"/>
                <w:sz w:val="20"/>
                <w:szCs w:val="16"/>
                <w:u w:val="single"/>
              </w:rPr>
              <w:t>=Te0Td0QVoj0</w:t>
            </w:r>
          </w:p>
          <w:p w14:paraId="37803645" w14:textId="77777777" w:rsidR="00F4677D" w:rsidRDefault="00F4677D" w:rsidP="006D6BA2">
            <w:pPr>
              <w:rPr>
                <w:bCs/>
                <w:sz w:val="20"/>
                <w:szCs w:val="16"/>
              </w:rPr>
            </w:pPr>
            <w:r>
              <w:rPr>
                <w:bCs/>
                <w:sz w:val="20"/>
                <w:szCs w:val="16"/>
              </w:rPr>
              <w:t>Use the above link to learn about using a compass and directional terms!</w:t>
            </w:r>
          </w:p>
          <w:p w14:paraId="4FAB99CD" w14:textId="77777777" w:rsidR="00F4677D" w:rsidRDefault="00F4677D" w:rsidP="006D6BA2">
            <w:pPr>
              <w:rPr>
                <w:bCs/>
                <w:sz w:val="20"/>
                <w:szCs w:val="16"/>
              </w:rPr>
            </w:pPr>
            <w:r>
              <w:rPr>
                <w:bCs/>
                <w:sz w:val="20"/>
                <w:szCs w:val="16"/>
              </w:rPr>
              <w:t xml:space="preserve">Can you come up with your own way to remember </w:t>
            </w:r>
            <w:r w:rsidRPr="00F4677D">
              <w:rPr>
                <w:b/>
                <w:sz w:val="20"/>
                <w:szCs w:val="16"/>
              </w:rPr>
              <w:t>N</w:t>
            </w:r>
            <w:r>
              <w:rPr>
                <w:bCs/>
                <w:sz w:val="20"/>
                <w:szCs w:val="16"/>
              </w:rPr>
              <w:t xml:space="preserve">orth, </w:t>
            </w:r>
            <w:r w:rsidRPr="00F4677D">
              <w:rPr>
                <w:b/>
                <w:sz w:val="20"/>
                <w:szCs w:val="16"/>
              </w:rPr>
              <w:t>E</w:t>
            </w:r>
            <w:r>
              <w:rPr>
                <w:bCs/>
                <w:sz w:val="20"/>
                <w:szCs w:val="16"/>
              </w:rPr>
              <w:t xml:space="preserve">ast, </w:t>
            </w:r>
            <w:r w:rsidRPr="00F4677D">
              <w:rPr>
                <w:b/>
                <w:sz w:val="20"/>
                <w:szCs w:val="16"/>
              </w:rPr>
              <w:t>S</w:t>
            </w:r>
            <w:r>
              <w:rPr>
                <w:bCs/>
                <w:sz w:val="20"/>
                <w:szCs w:val="16"/>
              </w:rPr>
              <w:t xml:space="preserve">outh and </w:t>
            </w:r>
            <w:r w:rsidRPr="00F4677D">
              <w:rPr>
                <w:b/>
                <w:sz w:val="20"/>
                <w:szCs w:val="16"/>
              </w:rPr>
              <w:t>W</w:t>
            </w:r>
            <w:r>
              <w:rPr>
                <w:bCs/>
                <w:sz w:val="20"/>
                <w:szCs w:val="16"/>
              </w:rPr>
              <w:t xml:space="preserve">est? </w:t>
            </w:r>
          </w:p>
          <w:p w14:paraId="11D51DF4" w14:textId="3F0C231B" w:rsidR="00F4677D" w:rsidRPr="006D6BA2" w:rsidRDefault="00F4677D" w:rsidP="006D6BA2">
            <w:pPr>
              <w:rPr>
                <w:bCs/>
                <w:sz w:val="20"/>
                <w:szCs w:val="16"/>
              </w:rPr>
            </w:pPr>
            <w:r>
              <w:rPr>
                <w:bCs/>
                <w:sz w:val="20"/>
                <w:szCs w:val="16"/>
              </w:rPr>
              <w:t xml:space="preserve">Such as </w:t>
            </w:r>
            <w:r w:rsidRPr="00F4677D">
              <w:rPr>
                <w:b/>
                <w:sz w:val="20"/>
                <w:szCs w:val="16"/>
              </w:rPr>
              <w:t>N</w:t>
            </w:r>
            <w:r>
              <w:rPr>
                <w:bCs/>
                <w:sz w:val="20"/>
                <w:szCs w:val="16"/>
              </w:rPr>
              <w:t xml:space="preserve">ever </w:t>
            </w:r>
            <w:r w:rsidRPr="00F4677D">
              <w:rPr>
                <w:b/>
                <w:sz w:val="20"/>
                <w:szCs w:val="16"/>
              </w:rPr>
              <w:t>E</w:t>
            </w:r>
            <w:r>
              <w:rPr>
                <w:bCs/>
                <w:sz w:val="20"/>
                <w:szCs w:val="16"/>
              </w:rPr>
              <w:t xml:space="preserve">at </w:t>
            </w:r>
            <w:r w:rsidRPr="00F4677D">
              <w:rPr>
                <w:b/>
                <w:sz w:val="20"/>
                <w:szCs w:val="16"/>
              </w:rPr>
              <w:t>S</w:t>
            </w:r>
            <w:r>
              <w:rPr>
                <w:bCs/>
                <w:sz w:val="20"/>
                <w:szCs w:val="16"/>
              </w:rPr>
              <w:t xml:space="preserve">melly </w:t>
            </w:r>
            <w:r w:rsidRPr="00F4677D">
              <w:rPr>
                <w:b/>
                <w:sz w:val="20"/>
                <w:szCs w:val="16"/>
              </w:rPr>
              <w:t>W</w:t>
            </w:r>
            <w:r>
              <w:rPr>
                <w:bCs/>
                <w:sz w:val="20"/>
                <w:szCs w:val="16"/>
              </w:rPr>
              <w:t>ellies?</w:t>
            </w:r>
          </w:p>
        </w:tc>
        <w:tc>
          <w:tcPr>
            <w:tcW w:w="2682" w:type="dxa"/>
            <w:tcBorders>
              <w:bottom w:val="single" w:sz="4" w:space="0" w:color="auto"/>
            </w:tcBorders>
          </w:tcPr>
          <w:p w14:paraId="2E738EAB" w14:textId="14E90802" w:rsidR="004B4C50" w:rsidRPr="009277A2" w:rsidRDefault="004B4C50" w:rsidP="00CA3BBF">
            <w:pPr>
              <w:rPr>
                <w:b/>
                <w:sz w:val="20"/>
              </w:rPr>
            </w:pPr>
            <w:r w:rsidRPr="009277A2">
              <w:rPr>
                <w:b/>
                <w:sz w:val="20"/>
              </w:rPr>
              <w:t>Live lesson with class teacher at 10am on Microsoft Teams.</w:t>
            </w:r>
          </w:p>
          <w:p w14:paraId="63E3D963" w14:textId="3CCCB92F" w:rsidR="004B4C50" w:rsidRPr="009277A2" w:rsidRDefault="004B4C50" w:rsidP="00CA3BBF">
            <w:pPr>
              <w:rPr>
                <w:b/>
                <w:sz w:val="20"/>
              </w:rPr>
            </w:pPr>
            <w:r w:rsidRPr="009277A2">
              <w:rPr>
                <w:b/>
                <w:sz w:val="20"/>
              </w:rPr>
              <w:t>Relevant assignment will be available.</w:t>
            </w:r>
          </w:p>
          <w:p w14:paraId="4602671D" w14:textId="3717A9D2" w:rsidR="004B4C50" w:rsidRPr="00462F42" w:rsidRDefault="004B4C50" w:rsidP="00CA3BBF">
            <w:pPr>
              <w:rPr>
                <w:b/>
              </w:rPr>
            </w:pPr>
            <w:r w:rsidRPr="009277A2">
              <w:rPr>
                <w:b/>
                <w:sz w:val="20"/>
              </w:rPr>
              <w:t>Follow up live session at 2pm.</w:t>
            </w:r>
          </w:p>
        </w:tc>
      </w:tr>
      <w:tr w:rsidR="009E7AFD" w14:paraId="63A8795B" w14:textId="77777777" w:rsidTr="009E7AFD">
        <w:trPr>
          <w:trHeight w:val="706"/>
        </w:trPr>
        <w:tc>
          <w:tcPr>
            <w:tcW w:w="1980" w:type="dxa"/>
            <w:tcBorders>
              <w:top w:val="single" w:sz="4" w:space="0" w:color="auto"/>
            </w:tcBorders>
            <w:vAlign w:val="center"/>
          </w:tcPr>
          <w:p w14:paraId="1466A10B" w14:textId="77777777" w:rsidR="009E7AFD" w:rsidRPr="00462F42" w:rsidRDefault="009E7AFD" w:rsidP="003B3325">
            <w:pPr>
              <w:jc w:val="center"/>
              <w:rPr>
                <w:b/>
              </w:rPr>
            </w:pPr>
            <w:r>
              <w:rPr>
                <w:b/>
              </w:rPr>
              <w:t>Active Learning</w:t>
            </w:r>
          </w:p>
        </w:tc>
        <w:tc>
          <w:tcPr>
            <w:tcW w:w="13408" w:type="dxa"/>
            <w:gridSpan w:val="5"/>
            <w:vAlign w:val="center"/>
          </w:tcPr>
          <w:p w14:paraId="761A2272" w14:textId="1269E9EE" w:rsidR="009E7AFD" w:rsidRPr="00D12393" w:rsidRDefault="009E7AFD" w:rsidP="009E7AFD">
            <w:pPr>
              <w:jc w:val="center"/>
              <w:rPr>
                <w:b/>
                <w:sz w:val="20"/>
                <w:szCs w:val="16"/>
              </w:rPr>
            </w:pPr>
            <w:r w:rsidRPr="006B4633">
              <w:rPr>
                <w:b/>
                <w:sz w:val="22"/>
                <w:szCs w:val="18"/>
              </w:rPr>
              <w:t xml:space="preserve">Each day choose an activity from </w:t>
            </w:r>
            <w:r>
              <w:rPr>
                <w:b/>
                <w:sz w:val="22"/>
                <w:szCs w:val="18"/>
              </w:rPr>
              <w:t>t</w:t>
            </w:r>
            <w:r w:rsidRPr="006B4633">
              <w:rPr>
                <w:b/>
                <w:sz w:val="22"/>
                <w:szCs w:val="18"/>
              </w:rPr>
              <w:t xml:space="preserve">he </w:t>
            </w:r>
            <w:r>
              <w:rPr>
                <w:b/>
                <w:sz w:val="22"/>
                <w:szCs w:val="18"/>
              </w:rPr>
              <w:t>World Book Day Grid</w:t>
            </w:r>
            <w:r w:rsidRPr="006B4633">
              <w:rPr>
                <w:b/>
                <w:sz w:val="22"/>
                <w:szCs w:val="18"/>
              </w:rPr>
              <w:t xml:space="preserve">. This can be found in the files section on </w:t>
            </w:r>
            <w:r>
              <w:rPr>
                <w:b/>
                <w:sz w:val="22"/>
                <w:szCs w:val="18"/>
              </w:rPr>
              <w:t>T</w:t>
            </w:r>
            <w:r w:rsidRPr="006B4633">
              <w:rPr>
                <w:b/>
                <w:sz w:val="22"/>
                <w:szCs w:val="18"/>
              </w:rPr>
              <w:t>eams.</w:t>
            </w:r>
          </w:p>
        </w:tc>
      </w:tr>
    </w:tbl>
    <w:p w14:paraId="3C69D857" w14:textId="77777777" w:rsidR="009E7AFD" w:rsidRDefault="009E7AFD" w:rsidP="00D12393">
      <w:pPr>
        <w:rPr>
          <w:b/>
          <w:u w:val="double"/>
        </w:rPr>
      </w:pPr>
    </w:p>
    <w:p w14:paraId="24AD6B19" w14:textId="7943E309" w:rsidR="00D12393" w:rsidRPr="008056DB" w:rsidRDefault="00D12393" w:rsidP="00D12393">
      <w:pPr>
        <w:rPr>
          <w:b/>
          <w:u w:val="double"/>
        </w:rPr>
      </w:pPr>
      <w:r w:rsidRPr="008056DB">
        <w:rPr>
          <w:b/>
          <w:u w:val="double"/>
        </w:rPr>
        <w:lastRenderedPageBreak/>
        <w:t>Study Ladder:</w:t>
      </w:r>
    </w:p>
    <w:p w14:paraId="2BF273F4" w14:textId="77777777" w:rsidR="00D12393" w:rsidRDefault="00B26071" w:rsidP="00D12393">
      <w:hyperlink r:id="rId11" w:history="1">
        <w:r w:rsidR="00D12393" w:rsidRPr="00627A02">
          <w:rPr>
            <w:rStyle w:val="Hyperlink"/>
          </w:rPr>
          <w:t>https://www.studyladder.co.uk/?lc_set=</w:t>
        </w:r>
      </w:hyperlink>
      <w:r w:rsidR="00D12393">
        <w:t xml:space="preserve"> </w:t>
      </w:r>
    </w:p>
    <w:p w14:paraId="4C227B96" w14:textId="59D7103F" w:rsidR="008056DB" w:rsidRDefault="008056DB" w:rsidP="008056DB">
      <w:pPr>
        <w:rPr>
          <w:b/>
          <w:u w:val="double"/>
        </w:rPr>
      </w:pPr>
      <w:r>
        <w:rPr>
          <w:b/>
          <w:u w:val="double"/>
        </w:rPr>
        <w:t>Maths Websites:</w:t>
      </w:r>
    </w:p>
    <w:p w14:paraId="36DA1BED" w14:textId="0F571144" w:rsidR="006700DB" w:rsidRPr="005A4928" w:rsidRDefault="00B26071" w:rsidP="008056DB">
      <w:pPr>
        <w:rPr>
          <w:b/>
          <w:u w:val="double"/>
        </w:rPr>
      </w:pPr>
      <w:hyperlink r:id="rId12" w:history="1">
        <w:r w:rsidR="008056DB" w:rsidRPr="00662F04">
          <w:rPr>
            <w:rStyle w:val="Hyperlink"/>
            <w:b/>
          </w:rPr>
          <w:t>www.sumdog.com</w:t>
        </w:r>
      </w:hyperlink>
      <w:r w:rsidR="008056DB">
        <w:rPr>
          <w:b/>
          <w:u w:val="double"/>
        </w:rPr>
        <w:t xml:space="preserve"> </w:t>
      </w:r>
    </w:p>
    <w:p w14:paraId="767F2EF2" w14:textId="4648C692" w:rsidR="008056DB" w:rsidRDefault="008056DB" w:rsidP="008056DB">
      <w:r>
        <w:t>Learn Its and Four operations</w:t>
      </w:r>
      <w:r w:rsidR="00D12393">
        <w:t>:</w:t>
      </w:r>
    </w:p>
    <w:p w14:paraId="099028BA" w14:textId="2C05AACB" w:rsidR="008056DB" w:rsidRDefault="00B26071" w:rsidP="008056DB">
      <w:hyperlink r:id="rId13" w:history="1">
        <w:r w:rsidR="008056DB" w:rsidRPr="00662F04">
          <w:rPr>
            <w:rStyle w:val="Hyperlink"/>
          </w:rPr>
          <w:t>https://www.topmarks.co.uk/maths-games/hit-the-button</w:t>
        </w:r>
      </w:hyperlink>
      <w:r w:rsidR="008056DB">
        <w:t xml:space="preserve"> </w:t>
      </w:r>
    </w:p>
    <w:p w14:paraId="5E33BE3C" w14:textId="77777777" w:rsidR="00D12393" w:rsidRPr="00D12393" w:rsidRDefault="00B26071" w:rsidP="00D12393">
      <w:pPr>
        <w:rPr>
          <w:rFonts w:eastAsia="Times New Roman"/>
        </w:rPr>
      </w:pPr>
      <w:hyperlink r:id="rId14" w:history="1">
        <w:r w:rsidR="00D12393" w:rsidRPr="00F14618">
          <w:rPr>
            <w:rStyle w:val="Hyperlink"/>
            <w:rFonts w:eastAsia="Times New Roman"/>
          </w:rPr>
          <w:t>https://www.topmarks.co.uk/maths-games/7-11-years/addition-and-subtraction</w:t>
        </w:r>
      </w:hyperlink>
      <w:r w:rsidR="00D12393">
        <w:rPr>
          <w:rFonts w:eastAsia="Times New Roman"/>
        </w:rPr>
        <w:t xml:space="preserve"> </w:t>
      </w:r>
      <w:r w:rsidR="00D12393" w:rsidRPr="00D12393">
        <w:rPr>
          <w:rFonts w:eastAsia="Times New Roman"/>
        </w:rPr>
        <w:t xml:space="preserve"> </w:t>
      </w:r>
    </w:p>
    <w:p w14:paraId="0215FA56" w14:textId="77777777" w:rsidR="00D12393" w:rsidRPr="00D12393" w:rsidRDefault="00B26071" w:rsidP="00D12393">
      <w:pPr>
        <w:rPr>
          <w:rFonts w:eastAsia="Times New Roman"/>
        </w:rPr>
      </w:pPr>
      <w:hyperlink r:id="rId15" w:history="1">
        <w:r w:rsidR="00D12393" w:rsidRPr="00F14618">
          <w:rPr>
            <w:rStyle w:val="Hyperlink"/>
            <w:rFonts w:eastAsia="Times New Roman"/>
          </w:rPr>
          <w:t>https://www.topmarks.co.uk/maths-games/7-11-years/multiplication-and-division</w:t>
        </w:r>
      </w:hyperlink>
      <w:r w:rsidR="00D12393">
        <w:rPr>
          <w:rFonts w:eastAsia="Times New Roman"/>
        </w:rPr>
        <w:t xml:space="preserve"> </w:t>
      </w:r>
      <w:r w:rsidR="00D12393" w:rsidRPr="00D12393">
        <w:rPr>
          <w:rFonts w:eastAsia="Times New Roman"/>
        </w:rPr>
        <w:t xml:space="preserve"> </w:t>
      </w:r>
    </w:p>
    <w:p w14:paraId="6B0B9BD6" w14:textId="6069D07E" w:rsidR="00F31B35" w:rsidRDefault="00F31B35" w:rsidP="0026114E">
      <w:pPr>
        <w:rPr>
          <w:rFonts w:eastAsia="Times New Roman"/>
        </w:rPr>
      </w:pPr>
      <w:r>
        <w:rPr>
          <w:rFonts w:eastAsia="Times New Roman"/>
        </w:rPr>
        <w:t>Maths games: coordinates</w:t>
      </w:r>
    </w:p>
    <w:p w14:paraId="56705D5F" w14:textId="62D364F7" w:rsidR="00F31B35" w:rsidRDefault="00B26071" w:rsidP="0026114E">
      <w:pPr>
        <w:rPr>
          <w:rFonts w:eastAsia="Times New Roman"/>
        </w:rPr>
      </w:pPr>
      <w:hyperlink r:id="rId16" w:history="1">
        <w:r w:rsidR="00F31B35" w:rsidRPr="00180E6E">
          <w:rPr>
            <w:rStyle w:val="Hyperlink"/>
            <w:rFonts w:eastAsia="Times New Roman"/>
          </w:rPr>
          <w:t>https://mathsframe.co.uk/en/resources/resource/469/Coordinates-Alien-Attack</w:t>
        </w:r>
      </w:hyperlink>
      <w:r w:rsidR="00F31B35">
        <w:rPr>
          <w:rFonts w:eastAsia="Times New Roman"/>
        </w:rPr>
        <w:t xml:space="preserve"> </w:t>
      </w:r>
    </w:p>
    <w:p w14:paraId="62D53E15" w14:textId="01A25678" w:rsidR="00F31B35" w:rsidRDefault="00F31B35" w:rsidP="0026114E">
      <w:pPr>
        <w:rPr>
          <w:rFonts w:eastAsia="Times New Roman"/>
        </w:rPr>
      </w:pPr>
      <w:r>
        <w:rPr>
          <w:rFonts w:eastAsia="Times New Roman"/>
        </w:rPr>
        <w:t>Symmetry</w:t>
      </w:r>
      <w:r w:rsidR="009E7AFD">
        <w:rPr>
          <w:rFonts w:eastAsia="Times New Roman"/>
        </w:rPr>
        <w:t>:</w:t>
      </w:r>
    </w:p>
    <w:p w14:paraId="0339CFA5" w14:textId="6E7E7F83" w:rsidR="00F31B35" w:rsidRDefault="00B26071" w:rsidP="0026114E">
      <w:pPr>
        <w:rPr>
          <w:rFonts w:eastAsia="Times New Roman"/>
        </w:rPr>
      </w:pPr>
      <w:hyperlink r:id="rId17" w:history="1">
        <w:r w:rsidR="00F31B35" w:rsidRPr="00180E6E">
          <w:rPr>
            <w:rStyle w:val="Hyperlink"/>
            <w:rFonts w:eastAsia="Times New Roman"/>
          </w:rPr>
          <w:t>https://www.topmarks.co.uk/symmetry/symmetry-matching</w:t>
        </w:r>
      </w:hyperlink>
      <w:r w:rsidR="00F31B35">
        <w:rPr>
          <w:rFonts w:eastAsia="Times New Roman"/>
        </w:rPr>
        <w:t xml:space="preserve"> </w:t>
      </w:r>
    </w:p>
    <w:p w14:paraId="05EEB510" w14:textId="6CF156F8" w:rsidR="00F4677D" w:rsidRDefault="00F4677D" w:rsidP="0026114E">
      <w:pPr>
        <w:rPr>
          <w:rFonts w:eastAsia="Times New Roman"/>
        </w:rPr>
      </w:pPr>
      <w:r>
        <w:rPr>
          <w:rFonts w:eastAsia="Times New Roman"/>
        </w:rPr>
        <w:t>Patterns and sequencing</w:t>
      </w:r>
      <w:r w:rsidR="009E7AFD">
        <w:rPr>
          <w:rFonts w:eastAsia="Times New Roman"/>
        </w:rPr>
        <w:t>:</w:t>
      </w:r>
    </w:p>
    <w:p w14:paraId="35CD02E2" w14:textId="1BCB20BB" w:rsidR="00F4677D" w:rsidRDefault="00B26071" w:rsidP="00F4677D">
      <w:pPr>
        <w:rPr>
          <w:rFonts w:eastAsia="Times New Roman"/>
        </w:rPr>
      </w:pPr>
      <w:hyperlink r:id="rId18" w:history="1">
        <w:r w:rsidR="00F4677D" w:rsidRPr="00180E6E">
          <w:rPr>
            <w:rStyle w:val="Hyperlink"/>
            <w:rFonts w:eastAsia="Times New Roman"/>
          </w:rPr>
          <w:t>https://nrich.maths.org/8941</w:t>
        </w:r>
      </w:hyperlink>
      <w:r w:rsidR="00F4677D">
        <w:rPr>
          <w:rFonts w:eastAsia="Times New Roman"/>
        </w:rPr>
        <w:t xml:space="preserve"> </w:t>
      </w:r>
    </w:p>
    <w:p w14:paraId="43859690" w14:textId="6871B31D" w:rsidR="009E7AFD" w:rsidRDefault="009E7AFD" w:rsidP="00F4677D">
      <w:pPr>
        <w:rPr>
          <w:rFonts w:eastAsia="Times New Roman"/>
        </w:rPr>
      </w:pPr>
      <w:r>
        <w:rPr>
          <w:rFonts w:eastAsia="Times New Roman"/>
        </w:rPr>
        <w:t>Directions:</w:t>
      </w:r>
    </w:p>
    <w:p w14:paraId="319BDF73" w14:textId="08050460" w:rsidR="0052145B" w:rsidRDefault="00B26071" w:rsidP="00F4677D">
      <w:pPr>
        <w:rPr>
          <w:rFonts w:eastAsia="Times New Roman"/>
        </w:rPr>
      </w:pPr>
      <w:hyperlink r:id="rId19" w:history="1">
        <w:r w:rsidR="0052145B" w:rsidRPr="00180E6E">
          <w:rPr>
            <w:rStyle w:val="Hyperlink"/>
            <w:rFonts w:eastAsia="Times New Roman"/>
          </w:rPr>
          <w:t>https://www.mathsisfun.com/games/direction-nsew-.html</w:t>
        </w:r>
      </w:hyperlink>
      <w:r w:rsidR="0052145B">
        <w:rPr>
          <w:rFonts w:eastAsia="Times New Roman"/>
        </w:rPr>
        <w:t xml:space="preserve"> </w:t>
      </w:r>
    </w:p>
    <w:p w14:paraId="5E88BC5A" w14:textId="32726EA6" w:rsidR="0026114E" w:rsidRDefault="0026114E" w:rsidP="0026114E">
      <w:pPr>
        <w:rPr>
          <w:rFonts w:eastAsia="Times New Roman"/>
        </w:rPr>
      </w:pPr>
      <w:r>
        <w:rPr>
          <w:rFonts w:eastAsia="Times New Roman"/>
          <w:b/>
          <w:bCs/>
          <w:u w:val="single"/>
        </w:rPr>
        <w:t>Literacy</w:t>
      </w:r>
      <w:r w:rsidR="00D12393">
        <w:rPr>
          <w:rFonts w:eastAsia="Times New Roman"/>
          <w:b/>
          <w:bCs/>
          <w:u w:val="single"/>
        </w:rPr>
        <w:t xml:space="preserve"> Websites</w:t>
      </w:r>
    </w:p>
    <w:p w14:paraId="3EAE9F8A" w14:textId="77777777" w:rsidR="0026114E" w:rsidRDefault="0026114E" w:rsidP="0026114E">
      <w:pPr>
        <w:rPr>
          <w:rFonts w:eastAsia="Times New Roman"/>
        </w:rPr>
      </w:pPr>
      <w:r>
        <w:rPr>
          <w:rFonts w:eastAsia="Times New Roman"/>
        </w:rPr>
        <w:t>Spelling: </w:t>
      </w:r>
    </w:p>
    <w:p w14:paraId="3127C3D1" w14:textId="1EE390E0" w:rsidR="0026114E" w:rsidRDefault="00B26071" w:rsidP="0026114E">
      <w:pPr>
        <w:rPr>
          <w:rFonts w:eastAsia="Times New Roman"/>
        </w:rPr>
      </w:pPr>
      <w:hyperlink r:id="rId20" w:history="1">
        <w:r w:rsidR="0026114E">
          <w:rPr>
            <w:rStyle w:val="Hyperlink"/>
            <w:rFonts w:eastAsia="Times New Roman"/>
          </w:rPr>
          <w:t>https://www.spellingcity.com/</w:t>
        </w:r>
      </w:hyperlink>
    </w:p>
    <w:p w14:paraId="5D8FE82A" w14:textId="77777777" w:rsidR="0026114E" w:rsidRDefault="0026114E" w:rsidP="0026114E">
      <w:pPr>
        <w:rPr>
          <w:rFonts w:eastAsia="Times New Roman"/>
        </w:rPr>
      </w:pPr>
      <w:r>
        <w:rPr>
          <w:rFonts w:eastAsia="Times New Roman"/>
        </w:rPr>
        <w:t>Grammar:</w:t>
      </w:r>
    </w:p>
    <w:p w14:paraId="74CA78C8" w14:textId="48CACBF4" w:rsidR="0026114E" w:rsidRDefault="00B26071" w:rsidP="0026114E">
      <w:pPr>
        <w:rPr>
          <w:rFonts w:eastAsia="Times New Roman"/>
        </w:rPr>
      </w:pPr>
      <w:hyperlink r:id="rId21" w:history="1">
        <w:r w:rsidR="0026114E">
          <w:rPr>
            <w:rStyle w:val="Hyperlink"/>
            <w:rFonts w:eastAsia="Times New Roman"/>
          </w:rPr>
          <w:t>https://www.topmarks.co.uk/english-games/7-11-years/spelling-and-grammar</w:t>
        </w:r>
      </w:hyperlink>
      <w:r w:rsidR="0026114E">
        <w:rPr>
          <w:rFonts w:eastAsia="Times New Roman"/>
        </w:rPr>
        <w:t> </w:t>
      </w:r>
    </w:p>
    <w:p w14:paraId="26FF3A44" w14:textId="35304870" w:rsidR="00D12393" w:rsidRDefault="00D12393" w:rsidP="0026114E">
      <w:pPr>
        <w:rPr>
          <w:rFonts w:eastAsia="Times New Roman"/>
        </w:rPr>
      </w:pPr>
      <w:r>
        <w:rPr>
          <w:rFonts w:eastAsia="Times New Roman"/>
        </w:rPr>
        <w:t>Non-fiction reading:</w:t>
      </w:r>
    </w:p>
    <w:p w14:paraId="4D80F397" w14:textId="30D7259D" w:rsidR="0026114E" w:rsidRPr="00D12393" w:rsidRDefault="00B26071" w:rsidP="008056DB">
      <w:hyperlink r:id="rId22" w:history="1">
        <w:r w:rsidR="00D12393" w:rsidRPr="00D12393">
          <w:rPr>
            <w:rStyle w:val="Hyperlink"/>
          </w:rPr>
          <w:t>http://www.oum.ox.ac.uk/thezone/index.htm</w:t>
        </w:r>
      </w:hyperlink>
      <w:r w:rsidR="00D12393" w:rsidRPr="00D12393">
        <w:t xml:space="preserve"> </w:t>
      </w:r>
    </w:p>
    <w:p w14:paraId="13856A42" w14:textId="61E5748E" w:rsidR="00D12393" w:rsidRDefault="00D12393" w:rsidP="00D12393">
      <w:r>
        <w:t xml:space="preserve"> </w:t>
      </w:r>
    </w:p>
    <w:p w14:paraId="770B1814" w14:textId="77777777" w:rsidR="00D95CF3" w:rsidRPr="00D95CF3" w:rsidRDefault="00D95CF3" w:rsidP="008056DB">
      <w:pPr>
        <w:rPr>
          <w:b/>
          <w:bCs/>
        </w:rPr>
      </w:pPr>
    </w:p>
    <w:p w14:paraId="52728075" w14:textId="77777777" w:rsidR="00D95CF3" w:rsidRDefault="00D95CF3" w:rsidP="008056DB"/>
    <w:p w14:paraId="78535696" w14:textId="77777777" w:rsidR="005A4928" w:rsidRDefault="005A4928" w:rsidP="008056DB">
      <w:pPr>
        <w:rPr>
          <w:b/>
          <w:u w:val="double"/>
        </w:rPr>
      </w:pPr>
    </w:p>
    <w:p w14:paraId="42E26569" w14:textId="77777777" w:rsidR="008056DB" w:rsidRPr="00462F42" w:rsidRDefault="008056DB" w:rsidP="008056DB">
      <w:pPr>
        <w:rPr>
          <w:b/>
          <w:u w:val="double"/>
        </w:rPr>
      </w:pPr>
    </w:p>
    <w:sectPr w:rsidR="008056DB" w:rsidRPr="00462F42" w:rsidSect="00462F42">
      <w:pgSz w:w="16838" w:h="11906" w:orient="landscape"/>
      <w:pgMar w:top="720" w:right="720" w:bottom="720" w:left="72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971114"/>
    <w:multiLevelType w:val="hybridMultilevel"/>
    <w:tmpl w:val="BA76F4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A82A92"/>
    <w:multiLevelType w:val="hybridMultilevel"/>
    <w:tmpl w:val="BC2EA4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2F42"/>
    <w:rsid w:val="000563AA"/>
    <w:rsid w:val="000932EA"/>
    <w:rsid w:val="000D0052"/>
    <w:rsid w:val="000F3389"/>
    <w:rsid w:val="001C7349"/>
    <w:rsid w:val="002059CA"/>
    <w:rsid w:val="0026114E"/>
    <w:rsid w:val="002868DB"/>
    <w:rsid w:val="0029756B"/>
    <w:rsid w:val="002B4EAE"/>
    <w:rsid w:val="002D38E2"/>
    <w:rsid w:val="0030737C"/>
    <w:rsid w:val="00385252"/>
    <w:rsid w:val="004065C2"/>
    <w:rsid w:val="00406B7A"/>
    <w:rsid w:val="004260B8"/>
    <w:rsid w:val="00462F42"/>
    <w:rsid w:val="004B4C50"/>
    <w:rsid w:val="004D3B8B"/>
    <w:rsid w:val="0052145B"/>
    <w:rsid w:val="005A4928"/>
    <w:rsid w:val="005C0353"/>
    <w:rsid w:val="00625597"/>
    <w:rsid w:val="006700DB"/>
    <w:rsid w:val="00686E92"/>
    <w:rsid w:val="006B4633"/>
    <w:rsid w:val="006D6BA2"/>
    <w:rsid w:val="006F7318"/>
    <w:rsid w:val="00705203"/>
    <w:rsid w:val="00735AD6"/>
    <w:rsid w:val="007A5026"/>
    <w:rsid w:val="007E1082"/>
    <w:rsid w:val="008056DB"/>
    <w:rsid w:val="00805B2B"/>
    <w:rsid w:val="008712E0"/>
    <w:rsid w:val="008B49FA"/>
    <w:rsid w:val="008C4E52"/>
    <w:rsid w:val="009209F0"/>
    <w:rsid w:val="009277A2"/>
    <w:rsid w:val="00980F71"/>
    <w:rsid w:val="009E2C73"/>
    <w:rsid w:val="009E7AFD"/>
    <w:rsid w:val="00B26071"/>
    <w:rsid w:val="00B53E51"/>
    <w:rsid w:val="00BB60B2"/>
    <w:rsid w:val="00C47C3D"/>
    <w:rsid w:val="00C5567C"/>
    <w:rsid w:val="00CA3BBF"/>
    <w:rsid w:val="00CD3DC8"/>
    <w:rsid w:val="00D12393"/>
    <w:rsid w:val="00D31B44"/>
    <w:rsid w:val="00D95CF3"/>
    <w:rsid w:val="00EF1EA3"/>
    <w:rsid w:val="00F24B1F"/>
    <w:rsid w:val="00F31B35"/>
    <w:rsid w:val="00F44207"/>
    <w:rsid w:val="00F4677D"/>
    <w:rsid w:val="00FC1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8ED180"/>
  <w15:chartTrackingRefBased/>
  <w15:docId w15:val="{C6B161F8-8479-456B-BCC8-2A129E859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mic Sans MS" w:eastAsiaTheme="minorHAnsi" w:hAnsi="Comic Sans MS" w:cstheme="minorBidi"/>
        <w:sz w:val="28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4C5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2F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D38E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53E51"/>
    <w:pPr>
      <w:ind w:left="720"/>
      <w:contextualSpacing/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C4E5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C4E5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932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etepic.com/students" TargetMode="External"/><Relationship Id="rId13" Type="http://schemas.openxmlformats.org/officeDocument/2006/relationships/hyperlink" Target="https://www.topmarks.co.uk/maths-games/hit-the-button" TargetMode="External"/><Relationship Id="rId18" Type="http://schemas.openxmlformats.org/officeDocument/2006/relationships/hyperlink" Target="https://nrich.maths.org/8941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topmarks.co.uk/english-games/7-11-years/spelling-and-grammar" TargetMode="External"/><Relationship Id="rId7" Type="http://schemas.openxmlformats.org/officeDocument/2006/relationships/hyperlink" Target="https://www.bbc.co.uk" TargetMode="External"/><Relationship Id="rId12" Type="http://schemas.openxmlformats.org/officeDocument/2006/relationships/hyperlink" Target="http://www.sumdog.com" TargetMode="External"/><Relationship Id="rId17" Type="http://schemas.openxmlformats.org/officeDocument/2006/relationships/hyperlink" Target="https://www.topmarks.co.uk/symmetry/symmetry-matching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mathsframe.co.uk/en/resources/resource/469/Coordinates-Alien-Attack" TargetMode="External"/><Relationship Id="rId20" Type="http://schemas.openxmlformats.org/officeDocument/2006/relationships/hyperlink" Target="https://www.spellingcity.com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www.getepic.com/students" TargetMode="External"/><Relationship Id="rId11" Type="http://schemas.openxmlformats.org/officeDocument/2006/relationships/hyperlink" Target="https://www.studyladder.co.uk/?lc_set=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topmarks.co.uk/maths-games/7-11-years/multiplication-and-division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youtube.com" TargetMode="External"/><Relationship Id="rId19" Type="http://schemas.openxmlformats.org/officeDocument/2006/relationships/hyperlink" Target="https://www.mathsisfun.com/games/direction-nsew-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bbc.co.uk" TargetMode="External"/><Relationship Id="rId14" Type="http://schemas.openxmlformats.org/officeDocument/2006/relationships/hyperlink" Target="https://www.topmarks.co.uk/maths-games/7-11-years/addition-and-subtraction" TargetMode="External"/><Relationship Id="rId22" Type="http://schemas.openxmlformats.org/officeDocument/2006/relationships/hyperlink" Target="http://www.oum.ox.ac.uk/thezone/index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EC2AF6-AC92-45A1-AED5-66380B1C5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C5C89DFE</Template>
  <TotalTime>1182</TotalTime>
  <Pages>4</Pages>
  <Words>853</Words>
  <Characters>4866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Penny Byrne</dc:creator>
  <cp:keywords/>
  <dc:description/>
  <cp:lastModifiedBy>Jackie Woodburn</cp:lastModifiedBy>
  <cp:revision>11</cp:revision>
  <dcterms:created xsi:type="dcterms:W3CDTF">2021-02-17T14:53:00Z</dcterms:created>
  <dcterms:modified xsi:type="dcterms:W3CDTF">2021-02-18T15:48:00Z</dcterms:modified>
</cp:coreProperties>
</file>