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1581" w14:textId="5D49B577" w:rsidR="002B4EAE" w:rsidRDefault="00462F42" w:rsidP="00462F42">
      <w:pPr>
        <w:jc w:val="center"/>
        <w:rPr>
          <w:b/>
          <w:u w:val="double"/>
        </w:rPr>
      </w:pPr>
      <w:bookmarkStart w:id="0" w:name="_GoBack"/>
      <w:bookmarkEnd w:id="0"/>
      <w:r w:rsidRPr="00462F42">
        <w:rPr>
          <w:b/>
          <w:u w:val="double"/>
        </w:rPr>
        <w:t>Primary 5 Home Learning Grid</w:t>
      </w:r>
      <w:r w:rsidR="009E2C73">
        <w:rPr>
          <w:b/>
          <w:u w:val="double"/>
        </w:rPr>
        <w:t xml:space="preserve"> weeks beginning 25/01/20 and 01/02/20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462F42" w14:paraId="646DF9A6" w14:textId="77777777" w:rsidTr="00462F42">
        <w:tc>
          <w:tcPr>
            <w:tcW w:w="1980" w:type="dxa"/>
          </w:tcPr>
          <w:p w14:paraId="7DE6B613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16E3EA4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1</w:t>
            </w:r>
          </w:p>
        </w:tc>
        <w:tc>
          <w:tcPr>
            <w:tcW w:w="2682" w:type="dxa"/>
          </w:tcPr>
          <w:p w14:paraId="40A025A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2</w:t>
            </w:r>
          </w:p>
        </w:tc>
        <w:tc>
          <w:tcPr>
            <w:tcW w:w="2681" w:type="dxa"/>
          </w:tcPr>
          <w:p w14:paraId="5AD21CF0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3</w:t>
            </w:r>
          </w:p>
        </w:tc>
        <w:tc>
          <w:tcPr>
            <w:tcW w:w="2682" w:type="dxa"/>
          </w:tcPr>
          <w:p w14:paraId="49ACFAC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4</w:t>
            </w:r>
          </w:p>
        </w:tc>
        <w:tc>
          <w:tcPr>
            <w:tcW w:w="2682" w:type="dxa"/>
          </w:tcPr>
          <w:p w14:paraId="0C1D8B19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5</w:t>
            </w:r>
          </w:p>
        </w:tc>
      </w:tr>
      <w:tr w:rsidR="00462F42" w14:paraId="6219814A" w14:textId="77777777" w:rsidTr="002D38E2">
        <w:trPr>
          <w:trHeight w:val="550"/>
        </w:trPr>
        <w:tc>
          <w:tcPr>
            <w:tcW w:w="1980" w:type="dxa"/>
            <w:vMerge w:val="restart"/>
            <w:vAlign w:val="center"/>
          </w:tcPr>
          <w:p w14:paraId="6A0F3EA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65E37557" w14:textId="77777777" w:rsidR="00462F42" w:rsidRPr="00462F42" w:rsidRDefault="00462F42" w:rsidP="002D38E2">
            <w:pPr>
              <w:jc w:val="center"/>
              <w:rPr>
                <w:b/>
              </w:rPr>
            </w:pPr>
            <w:r w:rsidRPr="002D38E2">
              <w:rPr>
                <w:b/>
                <w:sz w:val="24"/>
              </w:rPr>
              <w:t>Revise spelling words – see Teams</w:t>
            </w:r>
          </w:p>
        </w:tc>
      </w:tr>
      <w:tr w:rsidR="002D38E2" w14:paraId="2EDFDFE5" w14:textId="77777777" w:rsidTr="002D38E2">
        <w:trPr>
          <w:trHeight w:val="558"/>
        </w:trPr>
        <w:tc>
          <w:tcPr>
            <w:tcW w:w="1980" w:type="dxa"/>
            <w:vMerge/>
            <w:vAlign w:val="center"/>
          </w:tcPr>
          <w:p w14:paraId="0781E94D" w14:textId="77777777" w:rsidR="002D38E2" w:rsidRPr="00462F42" w:rsidRDefault="002D38E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DFD44A" w14:textId="77777777" w:rsidR="002D38E2" w:rsidRPr="00462F42" w:rsidRDefault="002D38E2" w:rsidP="002D38E2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book  at: </w:t>
            </w:r>
            <w:hyperlink r:id="rId5" w:history="1">
              <w:r w:rsidRPr="002D38E2">
                <w:rPr>
                  <w:rStyle w:val="Hyperlink"/>
                  <w:sz w:val="22"/>
                </w:rPr>
                <w:t>https://www.oxfordowl.co.uk/api/interactives/31425.html</w:t>
              </w:r>
            </w:hyperlink>
            <w:r w:rsidRPr="002D38E2">
              <w:rPr>
                <w:sz w:val="22"/>
              </w:rPr>
              <w:t> </w:t>
            </w:r>
            <w:r>
              <w:rPr>
                <w:sz w:val="22"/>
              </w:rPr>
              <w:t xml:space="preserve">   Username: P5B20   Password: read</w:t>
            </w:r>
          </w:p>
        </w:tc>
      </w:tr>
      <w:tr w:rsidR="00462F42" w14:paraId="54C050DF" w14:textId="77777777" w:rsidTr="00462F42">
        <w:trPr>
          <w:trHeight w:val="1293"/>
        </w:trPr>
        <w:tc>
          <w:tcPr>
            <w:tcW w:w="1980" w:type="dxa"/>
            <w:vMerge/>
          </w:tcPr>
          <w:p w14:paraId="5D9D12D4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021B7D63" w14:textId="77777777" w:rsidR="009E2C73" w:rsidRPr="008B49FA" w:rsidRDefault="009E2C73" w:rsidP="009E2C73">
            <w:pPr>
              <w:jc w:val="center"/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25-29</w:t>
            </w:r>
          </w:p>
          <w:p w14:paraId="73A5E387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3E16A476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05B01B5D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50165FC1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Design your own trick (but remember to be kind to your family).</w:t>
            </w:r>
          </w:p>
          <w:p w14:paraId="7AA96727" w14:textId="0E57EC9A" w:rsidR="00B53E51" w:rsidRPr="008B49FA" w:rsidRDefault="00B53E51" w:rsidP="009277A2">
            <w:pPr>
              <w:pStyle w:val="ListParagraph"/>
              <w:ind w:left="175"/>
              <w:rPr>
                <w:sz w:val="20"/>
              </w:rPr>
            </w:pPr>
          </w:p>
        </w:tc>
        <w:tc>
          <w:tcPr>
            <w:tcW w:w="2682" w:type="dxa"/>
          </w:tcPr>
          <w:p w14:paraId="013661D2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Pr="008765CE">
              <w:rPr>
                <w:b/>
                <w:sz w:val="20"/>
              </w:rPr>
              <w:t>ive lesson</w:t>
            </w:r>
            <w:r>
              <w:rPr>
                <w:b/>
                <w:sz w:val="20"/>
              </w:rPr>
              <w:t xml:space="preserve"> with class teacher at 10am on Microsoft Teams.</w:t>
            </w:r>
          </w:p>
          <w:p w14:paraId="1E53720F" w14:textId="77777777" w:rsidR="009277A2" w:rsidRDefault="009277A2" w:rsidP="001C7349">
            <w:pPr>
              <w:ind w:left="-108"/>
              <w:rPr>
                <w:b/>
                <w:sz w:val="20"/>
              </w:rPr>
            </w:pPr>
          </w:p>
          <w:p w14:paraId="024B68D8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2201D8B6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Relevant assignment will be available.</w:t>
            </w:r>
          </w:p>
          <w:p w14:paraId="3BE37CB9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01E2A87B" w14:textId="213499B1" w:rsidR="00B53E51" w:rsidRPr="009277A2" w:rsidRDefault="009277A2" w:rsidP="009277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</w:tcPr>
          <w:p w14:paraId="2F8C99FD" w14:textId="77777777" w:rsidR="00CA3BBF" w:rsidRPr="00CA3BBF" w:rsidRDefault="00CA3BBF" w:rsidP="00CA3BBF">
            <w:pPr>
              <w:rPr>
                <w:b/>
                <w:sz w:val="20"/>
              </w:rPr>
            </w:pPr>
            <w:r w:rsidRPr="00CA3BBF">
              <w:rPr>
                <w:b/>
                <w:sz w:val="20"/>
              </w:rPr>
              <w:t>Report writing</w:t>
            </w:r>
          </w:p>
          <w:p w14:paraId="3FFC45CB" w14:textId="77777777" w:rsidR="00CA3BBF" w:rsidRPr="00CA3BBF" w:rsidRDefault="00CA3BBF" w:rsidP="00CA3BBF">
            <w:pPr>
              <w:rPr>
                <w:bCs/>
                <w:sz w:val="20"/>
              </w:rPr>
            </w:pPr>
            <w:r w:rsidRPr="00CA3BBF">
              <w:rPr>
                <w:bCs/>
                <w:sz w:val="20"/>
              </w:rPr>
              <w:t xml:space="preserve">Can you write a report on an animal of your choice? </w:t>
            </w:r>
          </w:p>
          <w:p w14:paraId="4C0E5024" w14:textId="77777777" w:rsidR="00CA3BBF" w:rsidRPr="00CA3BBF" w:rsidRDefault="00CA3BBF" w:rsidP="00CA3BBF">
            <w:pPr>
              <w:rPr>
                <w:bCs/>
                <w:sz w:val="20"/>
              </w:rPr>
            </w:pPr>
            <w:r w:rsidRPr="00CA3BBF">
              <w:rPr>
                <w:bCs/>
                <w:sz w:val="20"/>
              </w:rPr>
              <w:t xml:space="preserve">Remember to include facts, write in a formal tone, and use headings and subheadings.  </w:t>
            </w:r>
          </w:p>
          <w:p w14:paraId="3C40DD34" w14:textId="5C255549" w:rsidR="00B53E51" w:rsidRPr="00CA3BBF" w:rsidRDefault="00CA3BBF" w:rsidP="00CA3BBF">
            <w:pPr>
              <w:rPr>
                <w:b/>
                <w:sz w:val="20"/>
              </w:rPr>
            </w:pPr>
            <w:r w:rsidRPr="00CA3BBF">
              <w:rPr>
                <w:bCs/>
                <w:sz w:val="20"/>
              </w:rPr>
              <w:t>You can include pictures and diagrams.</w:t>
            </w:r>
          </w:p>
        </w:tc>
        <w:tc>
          <w:tcPr>
            <w:tcW w:w="2682" w:type="dxa"/>
          </w:tcPr>
          <w:p w14:paraId="5B39D41F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Pr="008765CE">
              <w:rPr>
                <w:b/>
                <w:sz w:val="20"/>
              </w:rPr>
              <w:t>ive lesson</w:t>
            </w:r>
            <w:r>
              <w:rPr>
                <w:b/>
                <w:sz w:val="20"/>
              </w:rPr>
              <w:t xml:space="preserve"> with class teacher at 10am on Microsoft Teams.</w:t>
            </w:r>
          </w:p>
          <w:p w14:paraId="548B98AE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0A6D28E0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18C5CECD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Relevant assignment will be available.</w:t>
            </w:r>
          </w:p>
          <w:p w14:paraId="779B5580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7A61F143" w14:textId="1D2C1733" w:rsidR="00B53E51" w:rsidRPr="009277A2" w:rsidRDefault="009277A2" w:rsidP="009277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3A893144" w14:textId="77777777" w:rsidR="009E2C73" w:rsidRPr="008B49FA" w:rsidRDefault="009E2C73" w:rsidP="009E2C73">
            <w:pPr>
              <w:jc w:val="center"/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35-39</w:t>
            </w:r>
          </w:p>
          <w:p w14:paraId="3C33D838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2BFAA001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48D92107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4CD4DB24" w14:textId="77777777" w:rsidR="009E2C73" w:rsidRPr="008B49FA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Write a diary for your day (remember to include times).</w:t>
            </w:r>
          </w:p>
          <w:p w14:paraId="213DA3C4" w14:textId="77777777" w:rsidR="00B53E51" w:rsidRPr="008B49FA" w:rsidRDefault="00B53E51" w:rsidP="009277A2">
            <w:pPr>
              <w:pStyle w:val="ListParagraph"/>
              <w:ind w:left="175"/>
              <w:rPr>
                <w:b/>
                <w:sz w:val="20"/>
              </w:rPr>
            </w:pPr>
          </w:p>
        </w:tc>
      </w:tr>
      <w:tr w:rsidR="00462F42" w14:paraId="5686AF8A" w14:textId="77777777" w:rsidTr="008712E0">
        <w:trPr>
          <w:trHeight w:val="442"/>
        </w:trPr>
        <w:tc>
          <w:tcPr>
            <w:tcW w:w="1980" w:type="dxa"/>
            <w:vMerge w:val="restart"/>
            <w:vAlign w:val="center"/>
          </w:tcPr>
          <w:p w14:paraId="70EB5D77" w14:textId="77777777" w:rsidR="00462F42" w:rsidRPr="00462F42" w:rsidRDefault="00462F42" w:rsidP="00462F42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vAlign w:val="center"/>
          </w:tcPr>
          <w:p w14:paraId="106D91FF" w14:textId="77777777" w:rsidR="00462F42" w:rsidRPr="00C47C3D" w:rsidRDefault="00462F42" w:rsidP="002D38E2">
            <w:pPr>
              <w:jc w:val="center"/>
              <w:rPr>
                <w:b/>
                <w:sz w:val="20"/>
                <w:szCs w:val="18"/>
              </w:rPr>
            </w:pPr>
            <w:r w:rsidRPr="00C47C3D">
              <w:rPr>
                <w:b/>
                <w:sz w:val="20"/>
                <w:szCs w:val="18"/>
              </w:rPr>
              <w:t>Practise your Learn Its – See Teams</w:t>
            </w:r>
          </w:p>
        </w:tc>
      </w:tr>
      <w:tr w:rsidR="00462F42" w14:paraId="48F1F945" w14:textId="77777777" w:rsidTr="008712E0">
        <w:trPr>
          <w:trHeight w:val="419"/>
        </w:trPr>
        <w:tc>
          <w:tcPr>
            <w:tcW w:w="1980" w:type="dxa"/>
            <w:vMerge/>
          </w:tcPr>
          <w:p w14:paraId="08091B0D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605F73FF" w14:textId="77777777" w:rsidR="00462F42" w:rsidRPr="00C47C3D" w:rsidRDefault="00462F42" w:rsidP="002D38E2">
            <w:pPr>
              <w:jc w:val="center"/>
              <w:rPr>
                <w:b/>
                <w:sz w:val="20"/>
                <w:szCs w:val="18"/>
              </w:rPr>
            </w:pPr>
            <w:r w:rsidRPr="00C47C3D">
              <w:rPr>
                <w:b/>
                <w:sz w:val="20"/>
                <w:szCs w:val="18"/>
              </w:rPr>
              <w:t xml:space="preserve">Complete Home Learning Challenge on </w:t>
            </w:r>
            <w:proofErr w:type="spellStart"/>
            <w:r w:rsidRPr="00C47C3D">
              <w:rPr>
                <w:b/>
                <w:sz w:val="20"/>
                <w:szCs w:val="18"/>
              </w:rPr>
              <w:t>SumDog</w:t>
            </w:r>
            <w:proofErr w:type="spellEnd"/>
          </w:p>
        </w:tc>
      </w:tr>
      <w:tr w:rsidR="00462F42" w14:paraId="5D178BD4" w14:textId="77777777" w:rsidTr="008B49FA">
        <w:trPr>
          <w:trHeight w:val="1586"/>
        </w:trPr>
        <w:tc>
          <w:tcPr>
            <w:tcW w:w="1980" w:type="dxa"/>
            <w:vMerge/>
          </w:tcPr>
          <w:p w14:paraId="05F49AAC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21DAA49F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5BEA3E9A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447087CA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2C16352A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543D0C6E" w14:textId="6B024B7F" w:rsidR="008712E0" w:rsidRPr="008712E0" w:rsidRDefault="00CA3BBF" w:rsidP="00CA3BBF"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612E23D7" w14:textId="53C84FE0" w:rsidR="00CA3BBF" w:rsidRDefault="00CA3BBF" w:rsidP="00CA3BBF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Time</w:t>
            </w:r>
          </w:p>
          <w:p w14:paraId="4A74B8D2" w14:textId="46AD2EB3" w:rsidR="00462F42" w:rsidRPr="00CA3BBF" w:rsidRDefault="00CA3BBF" w:rsidP="00CA3BBF">
            <w:pPr>
              <w:rPr>
                <w:bCs/>
                <w:sz w:val="20"/>
                <w:szCs w:val="16"/>
              </w:rPr>
            </w:pPr>
            <w:r w:rsidRPr="00CA3BBF">
              <w:rPr>
                <w:bCs/>
                <w:sz w:val="20"/>
                <w:szCs w:val="16"/>
              </w:rPr>
              <w:t xml:space="preserve">Create a timetable of your day. Include clocks (analogue and digital) to show the times of your activities throughout the day. </w:t>
            </w:r>
          </w:p>
        </w:tc>
        <w:tc>
          <w:tcPr>
            <w:tcW w:w="2681" w:type="dxa"/>
          </w:tcPr>
          <w:p w14:paraId="52172CAA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5E195464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0CC769FB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59397A01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77050EF8" w14:textId="0D0A5E92" w:rsidR="00462F42" w:rsidRPr="008712E0" w:rsidRDefault="00CA3BBF" w:rsidP="00CA3BBF">
            <w:pPr>
              <w:rPr>
                <w:sz w:val="22"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0E39A021" w14:textId="46B4E668" w:rsidR="00462F42" w:rsidRDefault="00CA3BBF" w:rsidP="00406B7A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Time</w:t>
            </w:r>
          </w:p>
          <w:p w14:paraId="24F7FAB3" w14:textId="560EC012" w:rsidR="00CA3BBF" w:rsidRPr="00CA3BBF" w:rsidRDefault="00CA3BBF" w:rsidP="00406B7A">
            <w:pPr>
              <w:rPr>
                <w:bCs/>
                <w:sz w:val="20"/>
                <w:szCs w:val="16"/>
              </w:rPr>
            </w:pPr>
            <w:r w:rsidRPr="00CA3BBF">
              <w:rPr>
                <w:bCs/>
                <w:sz w:val="20"/>
                <w:szCs w:val="16"/>
              </w:rPr>
              <w:t>How many times can you do various activities in a minute</w:t>
            </w:r>
            <w:r>
              <w:rPr>
                <w:bCs/>
                <w:sz w:val="20"/>
                <w:szCs w:val="16"/>
              </w:rPr>
              <w:t xml:space="preserve"> (such as</w:t>
            </w:r>
            <w:r w:rsidRPr="00CA3BBF">
              <w:rPr>
                <w:bCs/>
                <w:sz w:val="20"/>
                <w:szCs w:val="16"/>
              </w:rPr>
              <w:t xml:space="preserve"> star jumps, writing your name or clapping your hands</w:t>
            </w:r>
            <w:r w:rsidR="000F3389">
              <w:rPr>
                <w:bCs/>
                <w:sz w:val="20"/>
                <w:szCs w:val="16"/>
              </w:rPr>
              <w:t>)</w:t>
            </w:r>
            <w:r>
              <w:rPr>
                <w:bCs/>
                <w:sz w:val="20"/>
                <w:szCs w:val="16"/>
              </w:rPr>
              <w:t>?</w:t>
            </w:r>
            <w:r w:rsidRPr="00CA3BBF">
              <w:rPr>
                <w:bCs/>
                <w:sz w:val="20"/>
                <w:szCs w:val="16"/>
              </w:rPr>
              <w:t xml:space="preserve"> </w:t>
            </w:r>
          </w:p>
          <w:p w14:paraId="0D490777" w14:textId="41991B92" w:rsidR="00CA3BBF" w:rsidRPr="00CA3BBF" w:rsidRDefault="00CA3BBF" w:rsidP="00406B7A">
            <w:pPr>
              <w:rPr>
                <w:b/>
                <w:sz w:val="20"/>
                <w:szCs w:val="16"/>
              </w:rPr>
            </w:pPr>
            <w:r w:rsidRPr="00CA3BBF">
              <w:rPr>
                <w:bCs/>
                <w:sz w:val="20"/>
                <w:szCs w:val="16"/>
              </w:rPr>
              <w:t>Use a timer to time yourself.</w:t>
            </w:r>
            <w:r>
              <w:rPr>
                <w:b/>
                <w:sz w:val="20"/>
                <w:szCs w:val="16"/>
              </w:rPr>
              <w:t xml:space="preserve"> </w:t>
            </w:r>
          </w:p>
        </w:tc>
        <w:tc>
          <w:tcPr>
            <w:tcW w:w="2682" w:type="dxa"/>
          </w:tcPr>
          <w:p w14:paraId="61DAB139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1DCDBBAA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78A52812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72FF2708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6019E949" w14:textId="41895EB5" w:rsidR="00462F42" w:rsidRPr="008B49FA" w:rsidRDefault="00CA3BBF" w:rsidP="00CA3BBF">
            <w:pPr>
              <w:rPr>
                <w:sz w:val="22"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</w:tr>
      <w:tr w:rsidR="006B4633" w14:paraId="4B751425" w14:textId="77777777" w:rsidTr="006B4633">
        <w:trPr>
          <w:trHeight w:val="713"/>
        </w:trPr>
        <w:tc>
          <w:tcPr>
            <w:tcW w:w="1980" w:type="dxa"/>
            <w:vAlign w:val="center"/>
          </w:tcPr>
          <w:p w14:paraId="6B5C3CF3" w14:textId="77777777" w:rsidR="006B4633" w:rsidRPr="00462F42" w:rsidRDefault="006B4633" w:rsidP="00462F42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13408" w:type="dxa"/>
            <w:gridSpan w:val="5"/>
            <w:vAlign w:val="center"/>
          </w:tcPr>
          <w:p w14:paraId="41649A02" w14:textId="7525BA4A" w:rsidR="006B4633" w:rsidRPr="00462F42" w:rsidRDefault="006B4633" w:rsidP="006B4633">
            <w:pPr>
              <w:jc w:val="center"/>
              <w:rPr>
                <w:b/>
              </w:rPr>
            </w:pPr>
            <w:r w:rsidRPr="006B4633">
              <w:rPr>
                <w:b/>
                <w:sz w:val="22"/>
                <w:szCs w:val="18"/>
              </w:rPr>
              <w:t xml:space="preserve">Each day choose an activity from the Scottish Week grid. This can be found in the files section on </w:t>
            </w:r>
            <w:r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>eams.</w:t>
            </w:r>
          </w:p>
        </w:tc>
      </w:tr>
    </w:tbl>
    <w:p w14:paraId="6592ABFA" w14:textId="4BA28251" w:rsidR="00462F42" w:rsidRDefault="00462F42" w:rsidP="00462F42">
      <w:pPr>
        <w:jc w:val="center"/>
        <w:rPr>
          <w:b/>
          <w:u w:val="double"/>
        </w:rPr>
      </w:pPr>
    </w:p>
    <w:p w14:paraId="346E3731" w14:textId="77777777" w:rsidR="009E2C73" w:rsidRDefault="009E2C73" w:rsidP="00462F42">
      <w:pPr>
        <w:jc w:val="center"/>
        <w:rPr>
          <w:b/>
          <w:u w:val="double"/>
        </w:rPr>
      </w:pPr>
    </w:p>
    <w:p w14:paraId="46DC7C2C" w14:textId="0291F22D" w:rsidR="00625597" w:rsidRDefault="00625597" w:rsidP="00625597">
      <w:pPr>
        <w:jc w:val="center"/>
        <w:rPr>
          <w:b/>
          <w:u w:val="double"/>
        </w:rPr>
      </w:pPr>
      <w:r w:rsidRPr="00462F42">
        <w:rPr>
          <w:b/>
          <w:u w:val="double"/>
        </w:rPr>
        <w:lastRenderedPageBreak/>
        <w:t>Primary 5 Home Learning Grid</w:t>
      </w:r>
      <w:r w:rsidR="00CD3DC8">
        <w:rPr>
          <w:b/>
          <w:u w:val="double"/>
        </w:rPr>
        <w:t xml:space="preserve"> 01/02/2021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625597" w14:paraId="0D344B6E" w14:textId="77777777" w:rsidTr="003B3325">
        <w:tc>
          <w:tcPr>
            <w:tcW w:w="1980" w:type="dxa"/>
          </w:tcPr>
          <w:p w14:paraId="13948279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435E114E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6</w:t>
            </w:r>
          </w:p>
        </w:tc>
        <w:tc>
          <w:tcPr>
            <w:tcW w:w="2682" w:type="dxa"/>
          </w:tcPr>
          <w:p w14:paraId="0ACAC3C4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7</w:t>
            </w:r>
          </w:p>
        </w:tc>
        <w:tc>
          <w:tcPr>
            <w:tcW w:w="2681" w:type="dxa"/>
          </w:tcPr>
          <w:p w14:paraId="1FC4F54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8</w:t>
            </w:r>
          </w:p>
        </w:tc>
        <w:tc>
          <w:tcPr>
            <w:tcW w:w="2682" w:type="dxa"/>
          </w:tcPr>
          <w:p w14:paraId="620315D6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9</w:t>
            </w:r>
          </w:p>
        </w:tc>
        <w:tc>
          <w:tcPr>
            <w:tcW w:w="2682" w:type="dxa"/>
          </w:tcPr>
          <w:p w14:paraId="2B69998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10</w:t>
            </w:r>
          </w:p>
        </w:tc>
      </w:tr>
      <w:tr w:rsidR="00625597" w14:paraId="58E1922D" w14:textId="77777777" w:rsidTr="003B3325">
        <w:trPr>
          <w:trHeight w:val="550"/>
        </w:trPr>
        <w:tc>
          <w:tcPr>
            <w:tcW w:w="1980" w:type="dxa"/>
            <w:vMerge w:val="restart"/>
            <w:vAlign w:val="center"/>
          </w:tcPr>
          <w:p w14:paraId="2A3E7DF3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3A729597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2D38E2">
              <w:rPr>
                <w:b/>
                <w:sz w:val="24"/>
              </w:rPr>
              <w:t>Revise spelling words – see Teams</w:t>
            </w:r>
          </w:p>
        </w:tc>
      </w:tr>
      <w:tr w:rsidR="00625597" w14:paraId="5D128C53" w14:textId="77777777" w:rsidTr="003B3325">
        <w:trPr>
          <w:trHeight w:val="558"/>
        </w:trPr>
        <w:tc>
          <w:tcPr>
            <w:tcW w:w="1980" w:type="dxa"/>
            <w:vMerge/>
            <w:vAlign w:val="center"/>
          </w:tcPr>
          <w:p w14:paraId="60B1BDC2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C9AD85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book  at: </w:t>
            </w:r>
            <w:hyperlink r:id="rId6" w:history="1">
              <w:r w:rsidRPr="002D38E2">
                <w:rPr>
                  <w:rStyle w:val="Hyperlink"/>
                  <w:sz w:val="22"/>
                </w:rPr>
                <w:t>https://www.oxfordowl.co.uk/api/interactives/31425.html</w:t>
              </w:r>
            </w:hyperlink>
            <w:r w:rsidRPr="002D38E2">
              <w:rPr>
                <w:sz w:val="22"/>
              </w:rPr>
              <w:t> </w:t>
            </w:r>
            <w:r>
              <w:rPr>
                <w:sz w:val="22"/>
              </w:rPr>
              <w:t xml:space="preserve">   Username: P5B20   Password: read</w:t>
            </w:r>
          </w:p>
        </w:tc>
      </w:tr>
      <w:tr w:rsidR="00625597" w14:paraId="1263E581" w14:textId="77777777" w:rsidTr="00C47C3D">
        <w:trPr>
          <w:trHeight w:val="2409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B9E3128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639100FB" w14:textId="77777777" w:rsidR="009E2C73" w:rsidRPr="00C47C3D" w:rsidRDefault="009E2C73" w:rsidP="009E2C73">
            <w:pPr>
              <w:jc w:val="center"/>
              <w:rPr>
                <w:b/>
                <w:sz w:val="18"/>
                <w:szCs w:val="20"/>
              </w:rPr>
            </w:pPr>
            <w:r w:rsidRPr="00C47C3D">
              <w:rPr>
                <w:b/>
                <w:sz w:val="18"/>
                <w:szCs w:val="20"/>
              </w:rPr>
              <w:t>Read Pages 40-43</w:t>
            </w:r>
          </w:p>
          <w:p w14:paraId="4CDF8449" w14:textId="77777777" w:rsidR="009E2C73" w:rsidRPr="00C47C3D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18"/>
                <w:szCs w:val="20"/>
              </w:rPr>
            </w:pPr>
            <w:r w:rsidRPr="00C47C3D">
              <w:rPr>
                <w:sz w:val="18"/>
                <w:szCs w:val="20"/>
              </w:rPr>
              <w:t xml:space="preserve">Revise the vocabulary at the </w:t>
            </w:r>
            <w:r w:rsidRPr="00C47C3D">
              <w:rPr>
                <w:sz w:val="18"/>
                <w:szCs w:val="20"/>
                <w:u w:val="single"/>
              </w:rPr>
              <w:t>end</w:t>
            </w:r>
            <w:r w:rsidRPr="00C47C3D">
              <w:rPr>
                <w:sz w:val="18"/>
                <w:szCs w:val="20"/>
              </w:rPr>
              <w:t xml:space="preserve"> of the book.</w:t>
            </w:r>
          </w:p>
          <w:p w14:paraId="35E2BBF6" w14:textId="77777777" w:rsidR="009E2C73" w:rsidRPr="00C47C3D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18"/>
                <w:szCs w:val="20"/>
              </w:rPr>
            </w:pPr>
            <w:r w:rsidRPr="00C47C3D">
              <w:rPr>
                <w:sz w:val="18"/>
                <w:szCs w:val="20"/>
              </w:rPr>
              <w:t>Summarise the text.</w:t>
            </w:r>
          </w:p>
          <w:p w14:paraId="5651A53B" w14:textId="77777777" w:rsidR="009E2C73" w:rsidRPr="00C47C3D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18"/>
                <w:szCs w:val="20"/>
              </w:rPr>
            </w:pPr>
            <w:r w:rsidRPr="00C47C3D">
              <w:rPr>
                <w:sz w:val="18"/>
                <w:szCs w:val="20"/>
              </w:rPr>
              <w:t>What is the genre (type of writing)?</w:t>
            </w:r>
          </w:p>
          <w:p w14:paraId="33616DFF" w14:textId="153CB29C" w:rsidR="00625597" w:rsidRPr="00C47C3D" w:rsidRDefault="009E2C73" w:rsidP="009E2C73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b/>
                <w:sz w:val="18"/>
                <w:szCs w:val="20"/>
              </w:rPr>
            </w:pPr>
            <w:r w:rsidRPr="00C47C3D">
              <w:rPr>
                <w:sz w:val="18"/>
                <w:szCs w:val="20"/>
              </w:rPr>
              <w:t>Write a story about solving a crime from the perspective of a Police Dog.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46A4FEA4" w14:textId="321F7947" w:rsidR="009277A2" w:rsidRPr="008C4E52" w:rsidRDefault="009277A2" w:rsidP="00C47C3D">
            <w:pPr>
              <w:ind w:left="-108"/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Live lesson with class teacher at 10am on Microsoft Teams</w:t>
            </w:r>
            <w:r w:rsidR="00C47C3D" w:rsidRPr="008C4E52">
              <w:rPr>
                <w:b/>
                <w:sz w:val="20"/>
              </w:rPr>
              <w:t>.</w:t>
            </w:r>
          </w:p>
          <w:p w14:paraId="4FEEF64A" w14:textId="549489FB" w:rsidR="009277A2" w:rsidRPr="008C4E52" w:rsidRDefault="009277A2" w:rsidP="00C47C3D">
            <w:pPr>
              <w:ind w:left="-108"/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Relevant assignment will be available.</w:t>
            </w:r>
          </w:p>
          <w:p w14:paraId="0413C1F0" w14:textId="1D6B6760" w:rsidR="00B53E51" w:rsidRPr="00C47C3D" w:rsidRDefault="009277A2" w:rsidP="009277A2">
            <w:pPr>
              <w:ind w:left="-108"/>
              <w:rPr>
                <w:b/>
                <w:sz w:val="18"/>
                <w:szCs w:val="20"/>
              </w:rPr>
            </w:pPr>
            <w:r w:rsidRPr="008C4E52"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66927D94" w14:textId="77777777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Story writing</w:t>
            </w:r>
          </w:p>
          <w:p w14:paraId="13EF0996" w14:textId="466A080B" w:rsidR="009277A2" w:rsidRPr="008C4E52" w:rsidRDefault="009277A2" w:rsidP="009277A2">
            <w:pPr>
              <w:rPr>
                <w:bCs/>
                <w:sz w:val="20"/>
              </w:rPr>
            </w:pPr>
            <w:r w:rsidRPr="008C4E52">
              <w:rPr>
                <w:bCs/>
                <w:sz w:val="20"/>
              </w:rPr>
              <w:t>Imagine you are a mythical creature and have the job of saving the world. Can you write a story of the problem and solution? Try and include speech marks and adverbs.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1DA5A5FD" w14:textId="4D776053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Live lesson with class teacher at 10am on Microsoft Teams.</w:t>
            </w:r>
          </w:p>
          <w:p w14:paraId="2D501644" w14:textId="7C7C73E7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Relevant assignment will be available.</w:t>
            </w:r>
          </w:p>
          <w:p w14:paraId="3D1E7620" w14:textId="74730372" w:rsidR="00B53E51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3B53333F" w14:textId="77777777" w:rsidR="00CA3BBF" w:rsidRPr="008C4E52" w:rsidRDefault="00CA3BBF" w:rsidP="00CA3BBF">
            <w:pPr>
              <w:ind w:left="-108"/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Read Pages 30-34</w:t>
            </w:r>
          </w:p>
          <w:p w14:paraId="01E1BDF3" w14:textId="77777777" w:rsidR="00CA3BBF" w:rsidRPr="008C4E52" w:rsidRDefault="00CA3BBF" w:rsidP="00CA3BBF">
            <w:pPr>
              <w:ind w:left="-108"/>
              <w:rPr>
                <w:bCs/>
                <w:sz w:val="20"/>
              </w:rPr>
            </w:pPr>
            <w:r w:rsidRPr="008C4E52">
              <w:rPr>
                <w:bCs/>
                <w:sz w:val="20"/>
              </w:rPr>
              <w:t>•</w:t>
            </w:r>
            <w:r w:rsidRPr="008C4E52">
              <w:rPr>
                <w:bCs/>
                <w:sz w:val="20"/>
              </w:rPr>
              <w:tab/>
              <w:t>Revise the vocabulary at the end of the book.</w:t>
            </w:r>
          </w:p>
          <w:p w14:paraId="4C40C062" w14:textId="77777777" w:rsidR="00CA3BBF" w:rsidRPr="008C4E52" w:rsidRDefault="00CA3BBF" w:rsidP="00CA3BBF">
            <w:pPr>
              <w:ind w:left="-108"/>
              <w:rPr>
                <w:bCs/>
                <w:sz w:val="20"/>
              </w:rPr>
            </w:pPr>
            <w:r w:rsidRPr="008C4E52">
              <w:rPr>
                <w:bCs/>
                <w:sz w:val="20"/>
              </w:rPr>
              <w:t>•</w:t>
            </w:r>
            <w:r w:rsidRPr="008C4E52">
              <w:rPr>
                <w:bCs/>
                <w:sz w:val="20"/>
              </w:rPr>
              <w:tab/>
              <w:t>Summarise the text.</w:t>
            </w:r>
          </w:p>
          <w:p w14:paraId="6B2156C7" w14:textId="77777777" w:rsidR="00CA3BBF" w:rsidRPr="008C4E52" w:rsidRDefault="00CA3BBF" w:rsidP="00CA3BBF">
            <w:pPr>
              <w:ind w:left="-108"/>
              <w:rPr>
                <w:bCs/>
                <w:sz w:val="20"/>
              </w:rPr>
            </w:pPr>
            <w:r w:rsidRPr="008C4E52">
              <w:rPr>
                <w:bCs/>
                <w:sz w:val="20"/>
              </w:rPr>
              <w:t>•</w:t>
            </w:r>
            <w:r w:rsidRPr="008C4E52">
              <w:rPr>
                <w:bCs/>
                <w:sz w:val="20"/>
              </w:rPr>
              <w:tab/>
              <w:t>What is the genre (type of writing)?</w:t>
            </w:r>
          </w:p>
          <w:p w14:paraId="44307777" w14:textId="790B05B4" w:rsidR="009277A2" w:rsidRPr="00C47C3D" w:rsidRDefault="00CA3BBF" w:rsidP="00CA3BBF">
            <w:pPr>
              <w:ind w:left="-108"/>
              <w:rPr>
                <w:bCs/>
                <w:sz w:val="18"/>
                <w:szCs w:val="20"/>
              </w:rPr>
            </w:pPr>
            <w:r w:rsidRPr="008C4E52">
              <w:rPr>
                <w:bCs/>
                <w:sz w:val="20"/>
              </w:rPr>
              <w:t>•</w:t>
            </w:r>
            <w:r w:rsidRPr="008C4E52">
              <w:rPr>
                <w:bCs/>
                <w:sz w:val="20"/>
              </w:rPr>
              <w:tab/>
              <w:t>Research and write about the Incas.</w:t>
            </w:r>
          </w:p>
        </w:tc>
      </w:tr>
      <w:tr w:rsidR="00625597" w14:paraId="3CA5C195" w14:textId="77777777" w:rsidTr="00C47C3D">
        <w:trPr>
          <w:trHeight w:val="354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1D682E1A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tcBorders>
              <w:top w:val="single" w:sz="4" w:space="0" w:color="auto"/>
            </w:tcBorders>
            <w:vAlign w:val="center"/>
          </w:tcPr>
          <w:p w14:paraId="40BD63AD" w14:textId="77777777" w:rsidR="00625597" w:rsidRPr="00C47C3D" w:rsidRDefault="00625597" w:rsidP="003B3325">
            <w:pPr>
              <w:jc w:val="center"/>
              <w:rPr>
                <w:b/>
                <w:sz w:val="24"/>
              </w:rPr>
            </w:pPr>
            <w:r w:rsidRPr="00C47C3D">
              <w:rPr>
                <w:b/>
                <w:sz w:val="24"/>
              </w:rPr>
              <w:t>Practise your Learn Its – See Teams</w:t>
            </w:r>
          </w:p>
        </w:tc>
      </w:tr>
      <w:tr w:rsidR="00625597" w14:paraId="452BBA95" w14:textId="77777777" w:rsidTr="008B49FA">
        <w:trPr>
          <w:trHeight w:val="414"/>
        </w:trPr>
        <w:tc>
          <w:tcPr>
            <w:tcW w:w="1980" w:type="dxa"/>
            <w:vMerge/>
          </w:tcPr>
          <w:p w14:paraId="3E0053E3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2D9EEE61" w14:textId="77777777" w:rsidR="00625597" w:rsidRPr="00C47C3D" w:rsidRDefault="00625597" w:rsidP="003B3325">
            <w:pPr>
              <w:jc w:val="center"/>
              <w:rPr>
                <w:b/>
                <w:sz w:val="24"/>
              </w:rPr>
            </w:pPr>
            <w:r w:rsidRPr="00C47C3D">
              <w:rPr>
                <w:b/>
                <w:sz w:val="24"/>
              </w:rPr>
              <w:t xml:space="preserve">Complete Home Learning Challenge on </w:t>
            </w:r>
            <w:proofErr w:type="spellStart"/>
            <w:r w:rsidRPr="00C47C3D">
              <w:rPr>
                <w:b/>
                <w:sz w:val="24"/>
              </w:rPr>
              <w:t>SumDog</w:t>
            </w:r>
            <w:proofErr w:type="spellEnd"/>
          </w:p>
        </w:tc>
      </w:tr>
      <w:tr w:rsidR="00625597" w14:paraId="653A9B59" w14:textId="77777777" w:rsidTr="00C47C3D">
        <w:trPr>
          <w:trHeight w:val="1586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9A1BA93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03BF50FA" w14:textId="697B5DDC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4BC53EF3" w14:textId="5C815A8B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0EC89678" w14:textId="690CBC8D" w:rsidR="00625597" w:rsidRPr="00462F42" w:rsidRDefault="00CA3BBF" w:rsidP="00CA3BBF">
            <w:pPr>
              <w:rPr>
                <w:b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10DE9E0D" w14:textId="0EEB45A3" w:rsidR="00625597" w:rsidRPr="00C47C3D" w:rsidRDefault="00CA3BBF" w:rsidP="00406B7A">
            <w:pPr>
              <w:rPr>
                <w:b/>
                <w:sz w:val="20"/>
                <w:szCs w:val="16"/>
              </w:rPr>
            </w:pPr>
            <w:r w:rsidRPr="00C47C3D">
              <w:rPr>
                <w:b/>
                <w:sz w:val="20"/>
                <w:szCs w:val="16"/>
              </w:rPr>
              <w:t>Money</w:t>
            </w:r>
          </w:p>
          <w:p w14:paraId="72DB428C" w14:textId="6F450765" w:rsidR="000F3389" w:rsidRPr="00C47C3D" w:rsidRDefault="000F3389" w:rsidP="00406B7A">
            <w:pPr>
              <w:rPr>
                <w:bCs/>
                <w:sz w:val="20"/>
                <w:szCs w:val="16"/>
              </w:rPr>
            </w:pPr>
            <w:r w:rsidRPr="00C47C3D">
              <w:rPr>
                <w:bCs/>
                <w:sz w:val="20"/>
                <w:szCs w:val="16"/>
              </w:rPr>
              <w:t>Find a food shopping receipt (digital or paper) and calculate the total cost of five items on it. Remember to show your working.</w:t>
            </w:r>
          </w:p>
          <w:p w14:paraId="1F623D9A" w14:textId="6A2B0EAB" w:rsidR="00CA3BBF" w:rsidRPr="00CA3BBF" w:rsidRDefault="00CA3BBF" w:rsidP="00406B7A">
            <w:pPr>
              <w:rPr>
                <w:bCs/>
                <w:sz w:val="20"/>
                <w:szCs w:val="16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50B7CCB6" w14:textId="2242173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3549A0A8" w14:textId="6516442B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769A3C57" w14:textId="64A521C6" w:rsidR="00625597" w:rsidRPr="00406B7A" w:rsidRDefault="00CA3BBF" w:rsidP="00CA3BBF">
            <w:pPr>
              <w:rPr>
                <w:b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1511E725" w14:textId="77777777" w:rsidR="00625597" w:rsidRPr="00C47C3D" w:rsidRDefault="000F3389" w:rsidP="00CA3BBF">
            <w:pPr>
              <w:rPr>
                <w:b/>
                <w:sz w:val="20"/>
                <w:szCs w:val="16"/>
              </w:rPr>
            </w:pPr>
            <w:r w:rsidRPr="00C47C3D">
              <w:rPr>
                <w:b/>
                <w:sz w:val="20"/>
                <w:szCs w:val="16"/>
              </w:rPr>
              <w:t>Money</w:t>
            </w:r>
          </w:p>
          <w:p w14:paraId="7C3015F3" w14:textId="77777777" w:rsidR="000F3389" w:rsidRPr="00C47C3D" w:rsidRDefault="000F3389" w:rsidP="00CA3BBF">
            <w:pPr>
              <w:rPr>
                <w:bCs/>
                <w:sz w:val="20"/>
                <w:szCs w:val="16"/>
              </w:rPr>
            </w:pPr>
            <w:r w:rsidRPr="00C47C3D">
              <w:rPr>
                <w:bCs/>
                <w:sz w:val="20"/>
                <w:szCs w:val="16"/>
              </w:rPr>
              <w:t xml:space="preserve">Make a poster displaying your knowledge of money. </w:t>
            </w:r>
          </w:p>
          <w:p w14:paraId="11D51DF4" w14:textId="5971276E" w:rsidR="000F3389" w:rsidRPr="00CA3BBF" w:rsidRDefault="000F3389" w:rsidP="00CA3BBF">
            <w:pPr>
              <w:rPr>
                <w:b/>
                <w:sz w:val="20"/>
                <w:szCs w:val="16"/>
              </w:rPr>
            </w:pPr>
            <w:r w:rsidRPr="00C47C3D">
              <w:rPr>
                <w:bCs/>
                <w:sz w:val="20"/>
                <w:szCs w:val="16"/>
              </w:rPr>
              <w:t xml:space="preserve">This can </w:t>
            </w:r>
            <w:r w:rsidR="005A4928" w:rsidRPr="00C47C3D">
              <w:rPr>
                <w:bCs/>
                <w:sz w:val="20"/>
                <w:szCs w:val="16"/>
              </w:rPr>
              <w:t>include</w:t>
            </w:r>
            <w:r w:rsidRPr="00C47C3D">
              <w:rPr>
                <w:bCs/>
                <w:sz w:val="20"/>
                <w:szCs w:val="16"/>
              </w:rPr>
              <w:t xml:space="preserve"> different coins, notes and cards; how we write values</w:t>
            </w:r>
            <w:r w:rsidR="006B4633" w:rsidRPr="00C47C3D">
              <w:rPr>
                <w:bCs/>
                <w:sz w:val="20"/>
                <w:szCs w:val="16"/>
              </w:rPr>
              <w:t>;</w:t>
            </w:r>
            <w:r w:rsidRPr="00C47C3D">
              <w:rPr>
                <w:bCs/>
                <w:sz w:val="20"/>
                <w:szCs w:val="16"/>
              </w:rPr>
              <w:t xml:space="preserve"> different currencies</w:t>
            </w:r>
            <w:r w:rsidR="006B4633" w:rsidRPr="00C47C3D">
              <w:rPr>
                <w:bCs/>
                <w:sz w:val="20"/>
                <w:szCs w:val="16"/>
              </w:rPr>
              <w:t>;</w:t>
            </w:r>
            <w:r w:rsidRPr="00C47C3D">
              <w:rPr>
                <w:bCs/>
                <w:sz w:val="20"/>
                <w:szCs w:val="16"/>
              </w:rPr>
              <w:t xml:space="preserve"> receipts, etc</w:t>
            </w:r>
            <w:r w:rsidRPr="00C47C3D">
              <w:rPr>
                <w:b/>
                <w:sz w:val="20"/>
                <w:szCs w:val="16"/>
              </w:rPr>
              <w:t>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E738EAB" w14:textId="14E90802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63E3D963" w14:textId="3CCCB92F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4602671D" w14:textId="3717A9D2" w:rsidR="00625597" w:rsidRPr="00462F42" w:rsidRDefault="00CA3BBF" w:rsidP="00CA3BBF">
            <w:pPr>
              <w:rPr>
                <w:b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</w:tr>
      <w:tr w:rsidR="00625597" w14:paraId="63A8795B" w14:textId="77777777" w:rsidTr="00C47C3D">
        <w:trPr>
          <w:trHeight w:val="706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466A10B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2681" w:type="dxa"/>
            <w:tcBorders>
              <w:top w:val="single" w:sz="4" w:space="0" w:color="auto"/>
            </w:tcBorders>
          </w:tcPr>
          <w:p w14:paraId="34DAC59F" w14:textId="0531B594" w:rsidR="00625597" w:rsidRDefault="005A4928" w:rsidP="006B463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Science</w:t>
            </w:r>
          </w:p>
          <w:p w14:paraId="059A197D" w14:textId="77777777" w:rsidR="002868DB" w:rsidRDefault="002868DB" w:rsidP="006B4633">
            <w:pPr>
              <w:rPr>
                <w:bCs/>
                <w:sz w:val="20"/>
                <w:szCs w:val="16"/>
              </w:rPr>
            </w:pPr>
            <w:r w:rsidRPr="002868DB">
              <w:rPr>
                <w:bCs/>
                <w:sz w:val="20"/>
                <w:szCs w:val="16"/>
              </w:rPr>
              <w:t xml:space="preserve">Investigate different things that dissolve in water in your house. </w:t>
            </w:r>
          </w:p>
          <w:p w14:paraId="6EF0C031" w14:textId="77777777" w:rsidR="002868DB" w:rsidRDefault="002868DB" w:rsidP="006B4633">
            <w:pPr>
              <w:rPr>
                <w:bCs/>
                <w:sz w:val="20"/>
                <w:szCs w:val="16"/>
              </w:rPr>
            </w:pPr>
          </w:p>
          <w:p w14:paraId="5F0F8F95" w14:textId="03D073A2" w:rsidR="002868DB" w:rsidRPr="002868DB" w:rsidRDefault="002868DB" w:rsidP="006B4633">
            <w:pPr>
              <w:rPr>
                <w:bCs/>
                <w:sz w:val="20"/>
                <w:szCs w:val="16"/>
              </w:rPr>
            </w:pPr>
            <w:r w:rsidRPr="002868DB">
              <w:rPr>
                <w:bCs/>
                <w:sz w:val="20"/>
                <w:szCs w:val="16"/>
              </w:rPr>
              <w:t>Carry out the salt crystal experiment (see Teams for instructions)</w:t>
            </w:r>
            <w:r>
              <w:rPr>
                <w:bCs/>
                <w:sz w:val="20"/>
                <w:szCs w:val="16"/>
              </w:rPr>
              <w:t>.</w:t>
            </w:r>
          </w:p>
          <w:p w14:paraId="403CD234" w14:textId="4043D43B" w:rsidR="005A4928" w:rsidRPr="006B4633" w:rsidRDefault="005A4928" w:rsidP="002868DB">
            <w:pPr>
              <w:rPr>
                <w:b/>
                <w:sz w:val="20"/>
                <w:szCs w:val="16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3DF0DC94" w14:textId="11AE0489" w:rsidR="00C47C3D" w:rsidRPr="002868DB" w:rsidRDefault="00C47C3D" w:rsidP="00C47C3D">
            <w:pPr>
              <w:rPr>
                <w:b/>
                <w:sz w:val="20"/>
                <w:szCs w:val="16"/>
              </w:rPr>
            </w:pPr>
            <w:r w:rsidRPr="002868DB">
              <w:rPr>
                <w:b/>
                <w:sz w:val="20"/>
                <w:szCs w:val="16"/>
              </w:rPr>
              <w:t>Drama</w:t>
            </w:r>
          </w:p>
          <w:p w14:paraId="7858D8FF" w14:textId="5C4ADC60" w:rsidR="00625597" w:rsidRPr="002868DB" w:rsidRDefault="00C47C3D" w:rsidP="00C47C3D">
            <w:pPr>
              <w:rPr>
                <w:bCs/>
                <w:sz w:val="20"/>
                <w:szCs w:val="16"/>
              </w:rPr>
            </w:pPr>
            <w:r w:rsidRPr="002868DB">
              <w:rPr>
                <w:bCs/>
                <w:sz w:val="18"/>
                <w:szCs w:val="14"/>
              </w:rPr>
              <w:t>Plan, rehearse and perform a short play for your family. The theme is ‘remote learning going wrong’. This can be a comedy or tragedy. Can you include back drops and/or props? Feel free to use your siblings/pets to help you!</w:t>
            </w:r>
          </w:p>
        </w:tc>
        <w:tc>
          <w:tcPr>
            <w:tcW w:w="2681" w:type="dxa"/>
            <w:tcBorders>
              <w:top w:val="single" w:sz="4" w:space="0" w:color="auto"/>
            </w:tcBorders>
          </w:tcPr>
          <w:p w14:paraId="55BB0319" w14:textId="77777777" w:rsidR="00C47C3D" w:rsidRDefault="00C47C3D" w:rsidP="006B463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RME</w:t>
            </w:r>
          </w:p>
          <w:p w14:paraId="36775A8C" w14:textId="77777777" w:rsidR="002868DB" w:rsidRDefault="002868DB" w:rsidP="006B4633">
            <w:pPr>
              <w:rPr>
                <w:bCs/>
                <w:sz w:val="20"/>
                <w:szCs w:val="16"/>
              </w:rPr>
            </w:pPr>
            <w:r w:rsidRPr="002868DB">
              <w:rPr>
                <w:bCs/>
                <w:sz w:val="20"/>
                <w:szCs w:val="16"/>
              </w:rPr>
              <w:t xml:space="preserve">Research and draw </w:t>
            </w:r>
            <w:r>
              <w:rPr>
                <w:bCs/>
                <w:sz w:val="20"/>
                <w:szCs w:val="16"/>
              </w:rPr>
              <w:t xml:space="preserve">different religious symbols. </w:t>
            </w:r>
          </w:p>
          <w:p w14:paraId="0389B31D" w14:textId="3AB6158F" w:rsidR="002868DB" w:rsidRPr="002868DB" w:rsidRDefault="002868DB" w:rsidP="006B4633">
            <w:pPr>
              <w:rPr>
                <w:bCs/>
                <w:sz w:val="18"/>
                <w:szCs w:val="14"/>
              </w:rPr>
            </w:pPr>
            <w:r w:rsidRPr="002868DB">
              <w:rPr>
                <w:bCs/>
                <w:sz w:val="20"/>
                <w:szCs w:val="16"/>
              </w:rPr>
              <w:t>Create a fact file for each religion you research.</w:t>
            </w: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136533F9" w14:textId="77777777" w:rsidR="00625597" w:rsidRDefault="00C47C3D" w:rsidP="006B463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Art</w:t>
            </w:r>
          </w:p>
          <w:p w14:paraId="6F731364" w14:textId="0950EA12" w:rsidR="00C47C3D" w:rsidRDefault="002868DB" w:rsidP="006B4633">
            <w:pPr>
              <w:rPr>
                <w:bCs/>
                <w:sz w:val="20"/>
                <w:szCs w:val="16"/>
              </w:rPr>
            </w:pPr>
            <w:r w:rsidRPr="002868DB">
              <w:rPr>
                <w:bCs/>
                <w:sz w:val="20"/>
                <w:szCs w:val="16"/>
              </w:rPr>
              <w:t>Follow this sketching tutorial</w:t>
            </w:r>
            <w:r w:rsidR="008C4E52">
              <w:rPr>
                <w:bCs/>
                <w:sz w:val="20"/>
                <w:szCs w:val="16"/>
              </w:rPr>
              <w:t xml:space="preserve"> for drawing a tree.</w:t>
            </w:r>
          </w:p>
          <w:p w14:paraId="1C064F78" w14:textId="00307834" w:rsidR="008C4E52" w:rsidRDefault="008C4E52" w:rsidP="006B4633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Copy the below link into your address bar:</w:t>
            </w:r>
          </w:p>
          <w:p w14:paraId="32A91B86" w14:textId="6585B4F6" w:rsidR="008C4E52" w:rsidRPr="008C4E52" w:rsidRDefault="00474E8E" w:rsidP="006B4633">
            <w:pPr>
              <w:rPr>
                <w:bCs/>
                <w:color w:val="1F4E79" w:themeColor="accent1" w:themeShade="80"/>
                <w:sz w:val="20"/>
                <w:szCs w:val="16"/>
              </w:rPr>
            </w:pPr>
            <w:hyperlink r:id="rId7" w:history="1">
              <w:r w:rsidR="008C4E52" w:rsidRPr="008C4E52">
                <w:rPr>
                  <w:rStyle w:val="Hyperlink"/>
                  <w:bCs/>
                  <w:color w:val="1F4E79" w:themeColor="accent1" w:themeShade="80"/>
                  <w:sz w:val="20"/>
                  <w:szCs w:val="16"/>
                </w:rPr>
                <w:t>https://www.youtube.com</w:t>
              </w:r>
            </w:hyperlink>
          </w:p>
          <w:p w14:paraId="038E99CE" w14:textId="5E801730" w:rsidR="008C4E52" w:rsidRDefault="008C4E52" w:rsidP="006B4633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r w:rsidRPr="008C4E52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/</w:t>
            </w:r>
            <w:proofErr w:type="spellStart"/>
            <w:r w:rsidRPr="008C4E52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watch?v</w:t>
            </w:r>
            <w:proofErr w:type="spellEnd"/>
            <w:r w:rsidRPr="008C4E52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 xml:space="preserve">=_3i6H8URaYI  </w:t>
            </w:r>
          </w:p>
          <w:p w14:paraId="54A91868" w14:textId="063BFD1D" w:rsidR="002868DB" w:rsidRPr="002868DB" w:rsidRDefault="008C4E52" w:rsidP="006B4633">
            <w:pPr>
              <w:rPr>
                <w:bCs/>
                <w:sz w:val="20"/>
                <w:szCs w:val="16"/>
              </w:rPr>
            </w:pPr>
            <w:r w:rsidRPr="008C4E52">
              <w:rPr>
                <w:bCs/>
                <w:sz w:val="20"/>
                <w:szCs w:val="16"/>
              </w:rPr>
              <w:t>After drawing your tree, make it unique.</w:t>
            </w: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1E5D0B13" w14:textId="7AC78CA0" w:rsidR="00625597" w:rsidRDefault="008C4E52" w:rsidP="006B463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Design</w:t>
            </w:r>
          </w:p>
          <w:p w14:paraId="546ADE0B" w14:textId="571E53EA" w:rsidR="008C4E52" w:rsidRPr="008C4E52" w:rsidRDefault="008C4E52" w:rsidP="006B4633">
            <w:pPr>
              <w:rPr>
                <w:bCs/>
                <w:sz w:val="20"/>
                <w:szCs w:val="16"/>
              </w:rPr>
            </w:pPr>
            <w:r w:rsidRPr="008C4E52">
              <w:rPr>
                <w:bCs/>
                <w:sz w:val="20"/>
                <w:szCs w:val="16"/>
              </w:rPr>
              <w:t>Choose one of the following products to design</w:t>
            </w:r>
            <w:r w:rsidR="00D95CF3">
              <w:rPr>
                <w:bCs/>
                <w:sz w:val="20"/>
                <w:szCs w:val="16"/>
              </w:rPr>
              <w:t xml:space="preserve"> and consider how you would make it fit for purpose:</w:t>
            </w:r>
          </w:p>
          <w:p w14:paraId="5E875A13" w14:textId="16BBF4B9" w:rsidR="008C4E52" w:rsidRPr="008C4E52" w:rsidRDefault="008C4E52" w:rsidP="008C4E52">
            <w:pPr>
              <w:rPr>
                <w:bCs/>
                <w:sz w:val="20"/>
                <w:szCs w:val="16"/>
              </w:rPr>
            </w:pPr>
            <w:r w:rsidRPr="008C4E52">
              <w:rPr>
                <w:bCs/>
                <w:sz w:val="20"/>
                <w:szCs w:val="16"/>
              </w:rPr>
              <w:t>-A remote control for an elderly person.</w:t>
            </w:r>
          </w:p>
          <w:p w14:paraId="317440DD" w14:textId="22C2B92C" w:rsidR="008C4E52" w:rsidRDefault="008C4E52" w:rsidP="008C4E52">
            <w:pPr>
              <w:rPr>
                <w:bCs/>
                <w:sz w:val="20"/>
                <w:szCs w:val="16"/>
              </w:rPr>
            </w:pPr>
            <w:r w:rsidRPr="008C4E52">
              <w:rPr>
                <w:bCs/>
                <w:sz w:val="20"/>
                <w:szCs w:val="16"/>
              </w:rPr>
              <w:t>-A bed for a teenager.</w:t>
            </w:r>
          </w:p>
          <w:p w14:paraId="761A2272" w14:textId="6BB5D09C" w:rsidR="008C4E52" w:rsidRPr="00D95CF3" w:rsidRDefault="008C4E52" w:rsidP="006B4633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-</w:t>
            </w:r>
            <w:r w:rsidR="00D95CF3">
              <w:rPr>
                <w:bCs/>
                <w:sz w:val="20"/>
                <w:szCs w:val="16"/>
              </w:rPr>
              <w:t>Chair for a toddler.</w:t>
            </w:r>
          </w:p>
        </w:tc>
      </w:tr>
    </w:tbl>
    <w:p w14:paraId="4C227B96" w14:textId="77777777" w:rsidR="008056DB" w:rsidRDefault="008056DB" w:rsidP="008056DB">
      <w:pPr>
        <w:rPr>
          <w:b/>
          <w:u w:val="double"/>
        </w:rPr>
      </w:pPr>
      <w:r>
        <w:rPr>
          <w:b/>
          <w:u w:val="double"/>
        </w:rPr>
        <w:lastRenderedPageBreak/>
        <w:t>Maths Websites:</w:t>
      </w:r>
    </w:p>
    <w:p w14:paraId="36DA1BED" w14:textId="6502806C" w:rsidR="006700DB" w:rsidRPr="005A4928" w:rsidRDefault="00474E8E" w:rsidP="008056DB">
      <w:pPr>
        <w:rPr>
          <w:b/>
          <w:u w:val="double"/>
        </w:rPr>
      </w:pPr>
      <w:hyperlink r:id="rId8" w:history="1">
        <w:r w:rsidR="008056DB" w:rsidRPr="00662F04">
          <w:rPr>
            <w:rStyle w:val="Hyperlink"/>
            <w:b/>
          </w:rPr>
          <w:t>www.sumdog.com</w:t>
        </w:r>
      </w:hyperlink>
      <w:r w:rsidR="008056DB">
        <w:rPr>
          <w:b/>
          <w:u w:val="double"/>
        </w:rPr>
        <w:t xml:space="preserve"> </w:t>
      </w:r>
    </w:p>
    <w:p w14:paraId="767F2EF2" w14:textId="4B271EEC" w:rsidR="008056DB" w:rsidRDefault="008056DB" w:rsidP="008056DB">
      <w:r>
        <w:t xml:space="preserve">Hit the Button (Learn Its and </w:t>
      </w:r>
      <w:proofErr w:type="gramStart"/>
      <w:r>
        <w:t>Four</w:t>
      </w:r>
      <w:proofErr w:type="gramEnd"/>
      <w:r>
        <w:t xml:space="preserve"> operations)</w:t>
      </w:r>
    </w:p>
    <w:p w14:paraId="099028BA" w14:textId="2C05AACB" w:rsidR="008056DB" w:rsidRDefault="00474E8E" w:rsidP="008056DB">
      <w:hyperlink r:id="rId9" w:history="1">
        <w:r w:rsidR="008056DB" w:rsidRPr="00662F04">
          <w:rPr>
            <w:rStyle w:val="Hyperlink"/>
          </w:rPr>
          <w:t>https://www.topmarks.co.uk/maths-games/hit-the-button</w:t>
        </w:r>
      </w:hyperlink>
      <w:r w:rsidR="008056DB">
        <w:t xml:space="preserve"> </w:t>
      </w:r>
    </w:p>
    <w:p w14:paraId="7A770EAE" w14:textId="77777777" w:rsidR="008056DB" w:rsidRPr="008056DB" w:rsidRDefault="008056DB" w:rsidP="008056DB">
      <w:pPr>
        <w:rPr>
          <w:b/>
          <w:u w:val="double"/>
        </w:rPr>
      </w:pPr>
      <w:r w:rsidRPr="008056DB">
        <w:rPr>
          <w:b/>
          <w:u w:val="double"/>
        </w:rPr>
        <w:t>Study Ladder:</w:t>
      </w:r>
    </w:p>
    <w:p w14:paraId="447B225F" w14:textId="78215ABE" w:rsidR="008056DB" w:rsidRDefault="00474E8E" w:rsidP="008056DB">
      <w:hyperlink r:id="rId10" w:history="1">
        <w:r w:rsidR="008C4E52" w:rsidRPr="00627A02">
          <w:rPr>
            <w:rStyle w:val="Hyperlink"/>
          </w:rPr>
          <w:t>https://www.studyladder.co.uk/?lc_set=</w:t>
        </w:r>
      </w:hyperlink>
      <w:r w:rsidR="008056DB">
        <w:t xml:space="preserve"> </w:t>
      </w:r>
    </w:p>
    <w:p w14:paraId="07765C83" w14:textId="5CB807BC" w:rsidR="008C4E52" w:rsidRPr="00D95CF3" w:rsidRDefault="008C4E52" w:rsidP="008056DB">
      <w:pPr>
        <w:rPr>
          <w:b/>
          <w:bCs/>
        </w:rPr>
      </w:pPr>
      <w:r w:rsidRPr="00D95CF3">
        <w:rPr>
          <w:b/>
          <w:bCs/>
        </w:rPr>
        <w:t xml:space="preserve">Art: Help with shading </w:t>
      </w:r>
    </w:p>
    <w:p w14:paraId="1B0D92B6" w14:textId="0DB6DDA0" w:rsidR="008C4E52" w:rsidRDefault="00474E8E" w:rsidP="008056DB">
      <w:hyperlink r:id="rId11" w:history="1">
        <w:r w:rsidR="008C4E52" w:rsidRPr="00627A02">
          <w:rPr>
            <w:rStyle w:val="Hyperlink"/>
          </w:rPr>
          <w:t>https://www.youtube.com/watch?v=DCyJ1LMTzxk</w:t>
        </w:r>
      </w:hyperlink>
      <w:r w:rsidR="008C4E52">
        <w:t xml:space="preserve"> </w:t>
      </w:r>
    </w:p>
    <w:p w14:paraId="3B6103CA" w14:textId="7DDF60C7" w:rsidR="00D95CF3" w:rsidRDefault="00D95CF3" w:rsidP="008056DB">
      <w:pPr>
        <w:rPr>
          <w:b/>
          <w:bCs/>
        </w:rPr>
      </w:pPr>
      <w:r w:rsidRPr="00D95CF3">
        <w:rPr>
          <w:b/>
          <w:bCs/>
        </w:rPr>
        <w:t>Art tree tutorial</w:t>
      </w:r>
    </w:p>
    <w:p w14:paraId="7D90B56A" w14:textId="6A6C0822" w:rsidR="00D95CF3" w:rsidRDefault="00474E8E" w:rsidP="008056DB">
      <w:pPr>
        <w:rPr>
          <w:b/>
          <w:bCs/>
        </w:rPr>
      </w:pPr>
      <w:hyperlink r:id="rId12" w:history="1">
        <w:r w:rsidR="00D95CF3" w:rsidRPr="00627A02">
          <w:rPr>
            <w:rStyle w:val="Hyperlink"/>
            <w:b/>
            <w:bCs/>
          </w:rPr>
          <w:t>https://www.youtube.com/watch?v=_3i6H8URaYI</w:t>
        </w:r>
      </w:hyperlink>
      <w:r w:rsidR="00D95CF3">
        <w:rPr>
          <w:b/>
          <w:bCs/>
        </w:rPr>
        <w:t xml:space="preserve"> </w:t>
      </w:r>
    </w:p>
    <w:p w14:paraId="578BC904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Maths</w:t>
      </w:r>
    </w:p>
    <w:p w14:paraId="28AB95F7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Time Games: </w:t>
      </w:r>
    </w:p>
    <w:p w14:paraId="59A4F3B4" w14:textId="77777777" w:rsidR="0026114E" w:rsidRDefault="00474E8E" w:rsidP="0026114E">
      <w:pPr>
        <w:rPr>
          <w:rFonts w:eastAsia="Times New Roman"/>
        </w:rPr>
      </w:pPr>
      <w:hyperlink r:id="rId13" w:history="1">
        <w:r w:rsidR="0026114E">
          <w:rPr>
            <w:rStyle w:val="Hyperlink"/>
            <w:rFonts w:eastAsia="Times New Roman"/>
          </w:rPr>
          <w:t>https://www.topmarks.co.uk/Search.aspx?q=telling+time</w:t>
        </w:r>
      </w:hyperlink>
      <w:r w:rsidR="0026114E">
        <w:rPr>
          <w:rFonts w:eastAsia="Times New Roman"/>
        </w:rPr>
        <w:t> </w:t>
      </w:r>
    </w:p>
    <w:p w14:paraId="28262B77" w14:textId="77777777" w:rsidR="0026114E" w:rsidRDefault="0026114E" w:rsidP="0026114E">
      <w:pPr>
        <w:rPr>
          <w:rFonts w:eastAsia="Times New Roman"/>
        </w:rPr>
      </w:pPr>
    </w:p>
    <w:p w14:paraId="5B5E3D5C" w14:textId="77777777" w:rsidR="0026114E" w:rsidRDefault="00474E8E" w:rsidP="0026114E">
      <w:pPr>
        <w:rPr>
          <w:rFonts w:eastAsia="Times New Roman"/>
        </w:rPr>
      </w:pPr>
      <w:hyperlink r:id="rId14" w:history="1">
        <w:r w:rsidR="0026114E">
          <w:rPr>
            <w:rStyle w:val="Hyperlink"/>
            <w:rFonts w:eastAsia="Times New Roman"/>
          </w:rPr>
          <w:t>https://uk.splashlearn.com/time-games</w:t>
        </w:r>
      </w:hyperlink>
    </w:p>
    <w:p w14:paraId="4964D70D" w14:textId="77777777" w:rsidR="0026114E" w:rsidRDefault="0026114E" w:rsidP="0026114E">
      <w:pPr>
        <w:rPr>
          <w:rFonts w:eastAsia="Times New Roman"/>
        </w:rPr>
      </w:pPr>
    </w:p>
    <w:p w14:paraId="3C9AE564" w14:textId="77777777" w:rsidR="0026114E" w:rsidRDefault="00474E8E" w:rsidP="0026114E">
      <w:pPr>
        <w:rPr>
          <w:rFonts w:eastAsia="Times New Roman"/>
        </w:rPr>
      </w:pPr>
      <w:hyperlink r:id="rId15" w:history="1">
        <w:r w:rsidR="0026114E">
          <w:rPr>
            <w:rStyle w:val="Hyperlink"/>
            <w:rFonts w:eastAsia="Times New Roman"/>
          </w:rPr>
          <w:t>http://www.maths-games.org/time-games.html</w:t>
        </w:r>
      </w:hyperlink>
    </w:p>
    <w:p w14:paraId="1D5EF4BD" w14:textId="77777777" w:rsidR="0026114E" w:rsidRDefault="0026114E" w:rsidP="0026114E">
      <w:pPr>
        <w:rPr>
          <w:rFonts w:eastAsia="Times New Roman"/>
        </w:rPr>
      </w:pPr>
    </w:p>
    <w:p w14:paraId="5EDFAE1B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lastRenderedPageBreak/>
        <w:t>Money Games:</w:t>
      </w:r>
    </w:p>
    <w:p w14:paraId="46272B88" w14:textId="77777777" w:rsidR="0026114E" w:rsidRDefault="00474E8E" w:rsidP="0026114E">
      <w:pPr>
        <w:rPr>
          <w:rFonts w:eastAsia="Times New Roman"/>
        </w:rPr>
      </w:pPr>
      <w:hyperlink r:id="rId16" w:history="1">
        <w:r w:rsidR="0026114E">
          <w:rPr>
            <w:rStyle w:val="Hyperlink"/>
            <w:rFonts w:eastAsia="Times New Roman"/>
          </w:rPr>
          <w:t>https://www.topmarks.co.uk/maths-games/7-11-years/money</w:t>
        </w:r>
      </w:hyperlink>
    </w:p>
    <w:p w14:paraId="67BDE58F" w14:textId="77777777" w:rsidR="0026114E" w:rsidRDefault="0026114E" w:rsidP="0026114E">
      <w:pPr>
        <w:rPr>
          <w:rFonts w:eastAsia="Times New Roman"/>
        </w:rPr>
      </w:pPr>
    </w:p>
    <w:p w14:paraId="7B1C8107" w14:textId="77777777" w:rsidR="0026114E" w:rsidRDefault="00474E8E" w:rsidP="0026114E">
      <w:pPr>
        <w:rPr>
          <w:rFonts w:eastAsia="Times New Roman"/>
        </w:rPr>
      </w:pPr>
      <w:hyperlink r:id="rId17" w:history="1">
        <w:r w:rsidR="0026114E">
          <w:rPr>
            <w:rStyle w:val="Hyperlink"/>
            <w:rFonts w:eastAsia="Times New Roman"/>
          </w:rPr>
          <w:t>http://www.familylearning.org.uk/money_games.html</w:t>
        </w:r>
      </w:hyperlink>
    </w:p>
    <w:p w14:paraId="0F8EE0D5" w14:textId="77777777" w:rsidR="0026114E" w:rsidRDefault="0026114E" w:rsidP="0026114E">
      <w:pPr>
        <w:rPr>
          <w:rFonts w:eastAsia="Times New Roman"/>
        </w:rPr>
      </w:pPr>
    </w:p>
    <w:p w14:paraId="77540572" w14:textId="77777777" w:rsidR="0026114E" w:rsidRDefault="00474E8E" w:rsidP="0026114E">
      <w:pPr>
        <w:rPr>
          <w:rFonts w:eastAsia="Times New Roman"/>
        </w:rPr>
      </w:pPr>
      <w:hyperlink r:id="rId18" w:history="1">
        <w:r w:rsidR="0026114E">
          <w:rPr>
            <w:rStyle w:val="Hyperlink"/>
            <w:rFonts w:eastAsia="Times New Roman"/>
          </w:rPr>
          <w:t>https://mathsframe.co.uk/en/resources/category/24/money</w:t>
        </w:r>
      </w:hyperlink>
    </w:p>
    <w:p w14:paraId="6D61DDD9" w14:textId="77777777" w:rsidR="0026114E" w:rsidRDefault="0026114E" w:rsidP="0026114E">
      <w:pPr>
        <w:rPr>
          <w:rFonts w:eastAsia="Times New Roman"/>
        </w:rPr>
      </w:pPr>
    </w:p>
    <w:p w14:paraId="5E88BC5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Literacy</w:t>
      </w:r>
    </w:p>
    <w:p w14:paraId="3EAE9F8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Spelling: </w:t>
      </w:r>
    </w:p>
    <w:p w14:paraId="4C2B389D" w14:textId="77777777" w:rsidR="0026114E" w:rsidRDefault="00474E8E" w:rsidP="0026114E">
      <w:pPr>
        <w:rPr>
          <w:rFonts w:eastAsia="Times New Roman"/>
        </w:rPr>
      </w:pPr>
      <w:hyperlink r:id="rId19" w:history="1">
        <w:r w:rsidR="0026114E">
          <w:rPr>
            <w:rStyle w:val="Hyperlink"/>
            <w:rFonts w:eastAsia="Times New Roman"/>
          </w:rPr>
          <w:t>https://www.spellingcity.com/</w:t>
        </w:r>
      </w:hyperlink>
    </w:p>
    <w:p w14:paraId="3127C3D1" w14:textId="77777777" w:rsidR="0026114E" w:rsidRDefault="0026114E" w:rsidP="0026114E">
      <w:pPr>
        <w:rPr>
          <w:rFonts w:eastAsia="Times New Roman"/>
        </w:rPr>
      </w:pPr>
    </w:p>
    <w:p w14:paraId="5D8FE82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Grammar:</w:t>
      </w:r>
    </w:p>
    <w:p w14:paraId="74CA78C8" w14:textId="77777777" w:rsidR="0026114E" w:rsidRDefault="00474E8E" w:rsidP="0026114E">
      <w:pPr>
        <w:rPr>
          <w:rFonts w:eastAsia="Times New Roman"/>
        </w:rPr>
      </w:pPr>
      <w:hyperlink r:id="rId20" w:history="1">
        <w:r w:rsidR="0026114E">
          <w:rPr>
            <w:rStyle w:val="Hyperlink"/>
            <w:rFonts w:eastAsia="Times New Roman"/>
          </w:rPr>
          <w:t>https://www.topmarks.co.uk/english-games/7-11-years/spelling-and-grammar</w:t>
        </w:r>
      </w:hyperlink>
      <w:r w:rsidR="0026114E">
        <w:rPr>
          <w:rFonts w:eastAsia="Times New Roman"/>
        </w:rPr>
        <w:t> </w:t>
      </w:r>
    </w:p>
    <w:p w14:paraId="4D80F397" w14:textId="77777777" w:rsidR="0026114E" w:rsidRDefault="0026114E" w:rsidP="008056DB">
      <w:pPr>
        <w:rPr>
          <w:b/>
          <w:bCs/>
        </w:rPr>
      </w:pPr>
    </w:p>
    <w:p w14:paraId="770B1814" w14:textId="77777777" w:rsidR="00D95CF3" w:rsidRPr="00D95CF3" w:rsidRDefault="00D95CF3" w:rsidP="008056DB">
      <w:pPr>
        <w:rPr>
          <w:b/>
          <w:bCs/>
        </w:rPr>
      </w:pPr>
    </w:p>
    <w:p w14:paraId="52728075" w14:textId="77777777" w:rsidR="00D95CF3" w:rsidRDefault="00D95CF3" w:rsidP="008056DB"/>
    <w:p w14:paraId="78535696" w14:textId="77777777" w:rsidR="005A4928" w:rsidRDefault="005A4928" w:rsidP="008056DB">
      <w:pPr>
        <w:rPr>
          <w:b/>
          <w:u w:val="double"/>
        </w:rPr>
      </w:pPr>
    </w:p>
    <w:p w14:paraId="42E26569" w14:textId="77777777" w:rsidR="008056DB" w:rsidRPr="00462F42" w:rsidRDefault="008056DB" w:rsidP="008056DB">
      <w:pPr>
        <w:rPr>
          <w:b/>
          <w:u w:val="double"/>
        </w:rPr>
      </w:pPr>
    </w:p>
    <w:sectPr w:rsidR="008056DB" w:rsidRPr="00462F42" w:rsidSect="00462F42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114"/>
    <w:multiLevelType w:val="hybridMultilevel"/>
    <w:tmpl w:val="BA76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82A92"/>
    <w:multiLevelType w:val="hybridMultilevel"/>
    <w:tmpl w:val="BC2EA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42"/>
    <w:rsid w:val="000563AA"/>
    <w:rsid w:val="000932EA"/>
    <w:rsid w:val="000D0052"/>
    <w:rsid w:val="000F3389"/>
    <w:rsid w:val="001C7349"/>
    <w:rsid w:val="0026114E"/>
    <w:rsid w:val="002868DB"/>
    <w:rsid w:val="002B4EAE"/>
    <w:rsid w:val="002D38E2"/>
    <w:rsid w:val="0030737C"/>
    <w:rsid w:val="00406B7A"/>
    <w:rsid w:val="004260B8"/>
    <w:rsid w:val="00462F42"/>
    <w:rsid w:val="00474E8E"/>
    <w:rsid w:val="004D3B8B"/>
    <w:rsid w:val="005A4928"/>
    <w:rsid w:val="005C0353"/>
    <w:rsid w:val="00625597"/>
    <w:rsid w:val="006700DB"/>
    <w:rsid w:val="00686E92"/>
    <w:rsid w:val="006B4633"/>
    <w:rsid w:val="006F7318"/>
    <w:rsid w:val="008056DB"/>
    <w:rsid w:val="00805B2B"/>
    <w:rsid w:val="008712E0"/>
    <w:rsid w:val="008B49FA"/>
    <w:rsid w:val="008C4E52"/>
    <w:rsid w:val="009277A2"/>
    <w:rsid w:val="009E2C73"/>
    <w:rsid w:val="00B53E51"/>
    <w:rsid w:val="00C47C3D"/>
    <w:rsid w:val="00CA3BBF"/>
    <w:rsid w:val="00CD3DC8"/>
    <w:rsid w:val="00D31B44"/>
    <w:rsid w:val="00D95CF3"/>
    <w:rsid w:val="00F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D180"/>
  <w15:chartTrackingRefBased/>
  <w15:docId w15:val="{C6B161F8-8479-456B-BCC8-2A129E8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8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3E5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4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E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dog.com" TargetMode="External"/><Relationship Id="rId13" Type="http://schemas.openxmlformats.org/officeDocument/2006/relationships/hyperlink" Target="https://www.topmarks.co.uk/Search.aspx?q=telling+time" TargetMode="External"/><Relationship Id="rId18" Type="http://schemas.openxmlformats.org/officeDocument/2006/relationships/hyperlink" Target="https://mathsframe.co.uk/en/resources/category/24/mone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" TargetMode="External"/><Relationship Id="rId12" Type="http://schemas.openxmlformats.org/officeDocument/2006/relationships/hyperlink" Target="https://www.youtube.com/watch?v=_3i6H8URaYI" TargetMode="External"/><Relationship Id="rId17" Type="http://schemas.openxmlformats.org/officeDocument/2006/relationships/hyperlink" Target="http://www.familylearning.org.uk/money_game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opmarks.co.uk/maths-games/7-11-years/money" TargetMode="External"/><Relationship Id="rId20" Type="http://schemas.openxmlformats.org/officeDocument/2006/relationships/hyperlink" Target="https://www.topmarks.co.uk/english-games/7-11-years/spelling-and-gramm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xfordowl.co.uk/api/interactives/31425.html" TargetMode="External"/><Relationship Id="rId11" Type="http://schemas.openxmlformats.org/officeDocument/2006/relationships/hyperlink" Target="https://www.youtube.com/watch?v=DCyJ1LMTzxk" TargetMode="External"/><Relationship Id="rId5" Type="http://schemas.openxmlformats.org/officeDocument/2006/relationships/hyperlink" Target="https://www.oxfordowl.co.uk/api/interactives/31425.html" TargetMode="External"/><Relationship Id="rId15" Type="http://schemas.openxmlformats.org/officeDocument/2006/relationships/hyperlink" Target="http://www.maths-games.org/time-games.html" TargetMode="External"/><Relationship Id="rId10" Type="http://schemas.openxmlformats.org/officeDocument/2006/relationships/hyperlink" Target="https://www.studyladder.co.uk/?lc_set=" TargetMode="External"/><Relationship Id="rId19" Type="http://schemas.openxmlformats.org/officeDocument/2006/relationships/hyperlink" Target="https://www.spellingcit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hyperlink" Target="https://uk.splashlearn.com/time-gam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F47C6BC1</Template>
  <TotalTime>0</TotalTime>
  <Pages>4</Pages>
  <Words>966</Words>
  <Characters>5511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Byrne</dc:creator>
  <cp:keywords/>
  <dc:description/>
  <cp:lastModifiedBy>Jackie Woodburn</cp:lastModifiedBy>
  <cp:revision>2</cp:revision>
  <dcterms:created xsi:type="dcterms:W3CDTF">2021-01-22T13:25:00Z</dcterms:created>
  <dcterms:modified xsi:type="dcterms:W3CDTF">2021-01-22T13:25:00Z</dcterms:modified>
</cp:coreProperties>
</file>