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589" w:type="dxa"/>
        <w:tblLayout w:type="fixed"/>
        <w:tblLook w:val="04A0" w:firstRow="1" w:lastRow="0" w:firstColumn="1" w:lastColumn="0" w:noHBand="0" w:noVBand="1"/>
      </w:tblPr>
      <w:tblGrid>
        <w:gridCol w:w="2700"/>
        <w:gridCol w:w="2820"/>
        <w:gridCol w:w="2795"/>
        <w:gridCol w:w="2644"/>
        <w:gridCol w:w="2630"/>
      </w:tblGrid>
      <w:tr w:rsidR="4D23C84C" w14:paraId="2BDEAD86" w14:textId="77777777" w:rsidTr="4615B56E">
        <w:tc>
          <w:tcPr>
            <w:tcW w:w="2700" w:type="dxa"/>
          </w:tcPr>
          <w:p w14:paraId="187934F3" w14:textId="4755E799" w:rsidR="4D23C84C" w:rsidRDefault="73C106CE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25</w:t>
            </w: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th</w:t>
            </w: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January </w:t>
            </w:r>
            <w:r w:rsidR="4D23C84C"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Monday</w:t>
            </w:r>
          </w:p>
        </w:tc>
        <w:tc>
          <w:tcPr>
            <w:tcW w:w="2820" w:type="dxa"/>
          </w:tcPr>
          <w:p w14:paraId="4BA460B3" w14:textId="262B91D3" w:rsidR="4D23C84C" w:rsidRDefault="4D23C84C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67CEC12F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Tuesday</w:t>
            </w:r>
          </w:p>
        </w:tc>
        <w:tc>
          <w:tcPr>
            <w:tcW w:w="2795" w:type="dxa"/>
          </w:tcPr>
          <w:p w14:paraId="437721FC" w14:textId="5B29D353" w:rsidR="4D23C84C" w:rsidRDefault="4D23C84C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67CEC12F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Wednesday</w:t>
            </w:r>
          </w:p>
        </w:tc>
        <w:tc>
          <w:tcPr>
            <w:tcW w:w="2644" w:type="dxa"/>
          </w:tcPr>
          <w:p w14:paraId="6FDF3646" w14:textId="45A2CFF4" w:rsidR="4D23C84C" w:rsidRDefault="4D23C84C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67CEC12F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Thursday</w:t>
            </w:r>
          </w:p>
        </w:tc>
        <w:tc>
          <w:tcPr>
            <w:tcW w:w="2630" w:type="dxa"/>
          </w:tcPr>
          <w:p w14:paraId="697444D1" w14:textId="07739B6E" w:rsidR="4D23C84C" w:rsidRDefault="4D23C84C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67CEC12F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Friday</w:t>
            </w:r>
          </w:p>
        </w:tc>
      </w:tr>
      <w:tr w:rsidR="002D3713" w14:paraId="0C388522" w14:textId="77777777" w:rsidTr="4615B56E">
        <w:tc>
          <w:tcPr>
            <w:tcW w:w="2700" w:type="dxa"/>
          </w:tcPr>
          <w:p w14:paraId="6F314906" w14:textId="0AA0BD06" w:rsidR="257D4949" w:rsidRDefault="257D4949" w:rsidP="67CEC12F">
            <w:pPr>
              <w:pStyle w:val="paragraph"/>
              <w:spacing w:before="0" w:beforeAutospacing="0" w:after="0" w:afterAutospacing="0"/>
            </w:pPr>
            <w:r w:rsidRPr="101F77C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Numeracy</w:t>
            </w:r>
            <w:r w:rsidR="0B704548" w:rsidRPr="101F77C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 xml:space="preserve"> - Doubles</w:t>
            </w:r>
          </w:p>
          <w:p w14:paraId="158ECECD" w14:textId="50D0E9F5" w:rsidR="002D3713" w:rsidRDefault="002D3713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36E25147" w14:textId="63B89CB3" w:rsidR="002D3713" w:rsidRDefault="26B87031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Roll either 1 or 2 dice and double the number.</w:t>
            </w:r>
          </w:p>
          <w:p w14:paraId="01F85254" w14:textId="63851BE9" w:rsidR="002D3713" w:rsidRDefault="002D3713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74F64E4F" w14:textId="5CD01C42" w:rsidR="002D3713" w:rsidRDefault="26B87031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Sing along to your double with:</w:t>
            </w:r>
          </w:p>
          <w:p w14:paraId="2A5B6C57" w14:textId="6D854A30" w:rsidR="002D3713" w:rsidRDefault="00D978AC" w:rsidP="101F77C0">
            <w:pPr>
              <w:spacing w:line="259" w:lineRule="auto"/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</w:pPr>
            <w:hyperlink r:id="rId10">
              <w:r w:rsidR="6D78ED7D" w:rsidRPr="101F77C0">
                <w:rPr>
                  <w:rStyle w:val="Hyperlink"/>
                  <w:rFonts w:ascii="Comic Sans MS" w:eastAsia="Comic Sans MS" w:hAnsi="Comic Sans MS" w:cs="Comic Sans MS"/>
                  <w:sz w:val="22"/>
                  <w:szCs w:val="22"/>
                  <w:lang w:val="en-GB"/>
                </w:rPr>
                <w:t>https://www.youtube.com/watch?v=8jOzhiACB68</w:t>
              </w:r>
            </w:hyperlink>
            <w:r w:rsidR="6D78ED7D" w:rsidRPr="101F77C0"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  <w:t xml:space="preserve"> </w:t>
            </w:r>
          </w:p>
          <w:p w14:paraId="6F3CC1E4" w14:textId="72DDEB6D" w:rsidR="002D3713" w:rsidRDefault="002D3713" w:rsidP="101F77C0">
            <w:pPr>
              <w:spacing w:line="259" w:lineRule="auto"/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</w:pPr>
          </w:p>
          <w:p w14:paraId="0CCCF59D" w14:textId="59FAE13A" w:rsidR="002D3713" w:rsidRDefault="26B87031" w:rsidP="101F77C0">
            <w:pPr>
              <w:spacing w:line="259" w:lineRule="auto"/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  <w:t>Practise doubles and 2x table using:</w:t>
            </w:r>
          </w:p>
          <w:p w14:paraId="35EC70F7" w14:textId="42D36DDF" w:rsidR="002D3713" w:rsidRDefault="00D978AC" w:rsidP="101F77C0">
            <w:pPr>
              <w:spacing w:line="259" w:lineRule="auto"/>
            </w:pPr>
            <w:hyperlink r:id="rId11">
              <w:r w:rsidR="26B87031" w:rsidRPr="101F77C0">
                <w:rPr>
                  <w:rStyle w:val="Hyperlink"/>
                  <w:rFonts w:ascii="Comic Sans MS" w:eastAsia="Comic Sans MS" w:hAnsi="Comic Sans MS" w:cs="Comic Sans MS"/>
                  <w:sz w:val="22"/>
                  <w:szCs w:val="22"/>
                  <w:lang w:val="en-GB"/>
                </w:rPr>
                <w:t>Hit the Button - Quick fire maths practice for 5-11 year olds (topmarks.co.uk)</w:t>
              </w:r>
            </w:hyperlink>
          </w:p>
          <w:p w14:paraId="66B16975" w14:textId="046A9C42" w:rsidR="002D3713" w:rsidRDefault="002D3713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820" w:type="dxa"/>
          </w:tcPr>
          <w:p w14:paraId="68CEE0E6" w14:textId="6F4C4BD1" w:rsidR="002D3713" w:rsidRDefault="257D4949" w:rsidP="101F77C0">
            <w:pPr>
              <w:spacing w:after="120" w:line="259" w:lineRule="auto"/>
              <w:textAlignment w:val="baseline"/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Literacy</w:t>
            </w:r>
          </w:p>
          <w:p w14:paraId="067269F0" w14:textId="4DDAF356" w:rsidR="002D3713" w:rsidRDefault="002D3713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</w:p>
          <w:p w14:paraId="3DCFD03C" w14:textId="17919219" w:rsidR="002D3713" w:rsidRDefault="25BE3E34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Read a text of your choice for at least 10 minutes. This could be Bug Club, Borrow Box, Oxford Owl or a book/comic in your house.</w:t>
            </w:r>
          </w:p>
          <w:p w14:paraId="63681F3C" w14:textId="2B478A2A" w:rsidR="002D3713" w:rsidRDefault="002D3713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5CF5D47D" w14:textId="4C26DB03" w:rsidR="002D3713" w:rsidRDefault="17C041D7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Draw 4 pictures of words containing your sound</w:t>
            </w:r>
            <w:r w:rsidR="66480990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45C080E9" w14:textId="6BEF834E" w:rsidR="002D3713" w:rsidRDefault="002D3713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57128EE9" w14:textId="1CF6206B" w:rsidR="002D3713" w:rsidRDefault="51CCA7D3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Medium</w:t>
            </w:r>
            <w:r w:rsidR="66480990"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 xml:space="preserve"> – </w:t>
            </w:r>
            <w:r w:rsidR="66480990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ey as in monkey</w:t>
            </w:r>
          </w:p>
          <w:p w14:paraId="5BE18780" w14:textId="07A51BD2" w:rsidR="002D3713" w:rsidRDefault="647C38DD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 xml:space="preserve">Mild </w:t>
            </w:r>
            <w:r w:rsidR="66480990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– ll as in ball</w:t>
            </w:r>
          </w:p>
          <w:p w14:paraId="31389B76" w14:textId="4DEB6D0F" w:rsidR="002D3713" w:rsidRDefault="002D3713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52B9630F" w14:textId="5961AF24" w:rsidR="002D3713" w:rsidRDefault="002D3713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712B4E3C" w14:textId="5A759D15" w:rsidR="002D3713" w:rsidRDefault="25BE3E34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795" w:type="dxa"/>
          </w:tcPr>
          <w:p w14:paraId="3E3AF3E7" w14:textId="5880CF54" w:rsidR="002D3713" w:rsidRDefault="257D4949" w:rsidP="67CEC12F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101F77C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Numeracy</w:t>
            </w:r>
            <w:r w:rsidR="5278D0D4" w:rsidRPr="101F77C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 xml:space="preserve"> - 5 times table</w:t>
            </w:r>
          </w:p>
          <w:p w14:paraId="4E5FC27E" w14:textId="7898395B" w:rsidR="002D3713" w:rsidRDefault="002D3713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270AF4FD" w14:textId="573977A8" w:rsidR="002D3713" w:rsidRDefault="2EB15DCA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Draw around your hand 10 times. On </w:t>
            </w:r>
            <w:r w:rsidR="73D14AC7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one side of </w:t>
            </w: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each hand write the multiples of 5</w:t>
            </w:r>
            <w:r w:rsidR="743AAB1E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and on the back of the hand write the question</w:t>
            </w:r>
            <w:r w:rsidR="2F4A0154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. Use them to practise your stations of the 5 times table. </w:t>
            </w:r>
          </w:p>
          <w:p w14:paraId="15A42187" w14:textId="573977A8" w:rsidR="002D3713" w:rsidRDefault="002D3713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2A9364FD" w14:textId="6C9BF821" w:rsidR="002D3713" w:rsidRDefault="631D18CD" w:rsidP="67CEC12F">
            <w:pPr>
              <w:spacing w:line="259" w:lineRule="auto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862E3C5" wp14:editId="4A200340">
                  <wp:extent cx="1495425" cy="1695450"/>
                  <wp:effectExtent l="0" t="0" r="0" b="0"/>
                  <wp:docPr id="1380897445" name="Picture 1380897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089744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DA7B7" w14:textId="11247630" w:rsidR="002D3713" w:rsidRDefault="002D3713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49A3D160" w14:textId="10F613BE" w:rsidR="002D3713" w:rsidRDefault="002D3713" w:rsidP="67CEC12F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</w:tc>
        <w:tc>
          <w:tcPr>
            <w:tcW w:w="2644" w:type="dxa"/>
          </w:tcPr>
          <w:p w14:paraId="6AD7AC35" w14:textId="603A0170" w:rsidR="002D3713" w:rsidRPr="002D3713" w:rsidRDefault="257D4949" w:rsidP="67CEC12F">
            <w:pPr>
              <w:spacing w:after="120" w:line="259" w:lineRule="auto"/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Literacy</w:t>
            </w:r>
          </w:p>
          <w:p w14:paraId="455D2975" w14:textId="55F3AAD7" w:rsidR="002D3713" w:rsidRPr="002D3713" w:rsidRDefault="002D3713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13D4BCE2" w14:textId="787030DD" w:rsidR="002D3713" w:rsidRPr="002D3713" w:rsidRDefault="0AF9C6B9" w:rsidP="101F77C0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Read a text of your choice for at least 10 minutes. This could be Bug Club, Borrow Box, Oxford Owl or a book/comic in your house.</w:t>
            </w:r>
          </w:p>
          <w:p w14:paraId="7B5A5EB3" w14:textId="04924B14" w:rsidR="002D3713" w:rsidRPr="002D3713" w:rsidRDefault="002D3713" w:rsidP="101F77C0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</w:p>
          <w:p w14:paraId="4978F16B" w14:textId="4058B763" w:rsidR="002D3713" w:rsidRPr="002D3713" w:rsidRDefault="3C07B720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u w:val="single"/>
                <w:lang w:val="en-GB"/>
              </w:rPr>
              <w:t>Spelling words</w:t>
            </w: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</w:t>
            </w:r>
          </w:p>
          <w:p w14:paraId="3121EBC0" w14:textId="31717CD5" w:rsidR="002D3713" w:rsidRPr="002D3713" w:rsidRDefault="167DFB2A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Medium</w:t>
            </w:r>
            <w:r w:rsidR="2ACF5304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- </w:t>
            </w:r>
            <w:r w:rsidR="3C07B720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read, call, even, close</w:t>
            </w:r>
          </w:p>
          <w:p w14:paraId="77BA5672" w14:textId="4741A9A2" w:rsidR="002D3713" w:rsidRPr="002D3713" w:rsidRDefault="4B228665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Mild</w:t>
            </w:r>
            <w:r w:rsidR="6F14734C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for, are</w:t>
            </w:r>
          </w:p>
          <w:p w14:paraId="01206B4A" w14:textId="5789CB6B" w:rsidR="002D3713" w:rsidRPr="002D3713" w:rsidRDefault="002D3713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>
              <w:br/>
            </w:r>
            <w:r w:rsidR="2E09BAC3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Write them using rainbow writing. </w:t>
            </w:r>
            <w:r>
              <w:br/>
            </w:r>
            <w:r w:rsidR="3F74F6A3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Write a sentence for each word – remember to use a capital letter and a full stop. </w:t>
            </w:r>
          </w:p>
          <w:p w14:paraId="16B36C20" w14:textId="0A09BD43" w:rsidR="002D3713" w:rsidRPr="002D3713" w:rsidRDefault="002D3713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5A065E02" w14:textId="4B6DB4E6" w:rsidR="002D3713" w:rsidRPr="002D3713" w:rsidRDefault="3785B0D0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lastRenderedPageBreak/>
              <w:t>Hot</w:t>
            </w: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use an interesting opener, adjective, interesting verb or conjunction to uplevel your sentence</w:t>
            </w:r>
          </w:p>
        </w:tc>
        <w:tc>
          <w:tcPr>
            <w:tcW w:w="2630" w:type="dxa"/>
          </w:tcPr>
          <w:p w14:paraId="76EF06A8" w14:textId="704036FA" w:rsidR="002D3713" w:rsidRDefault="257D4949" w:rsidP="67CEC12F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101F77C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lastRenderedPageBreak/>
              <w:t>Numeracy</w:t>
            </w:r>
            <w:r w:rsidR="4B17A5AB" w:rsidRPr="101F77C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 xml:space="preserve"> - 10 times table</w:t>
            </w:r>
          </w:p>
          <w:p w14:paraId="0CBC27C1" w14:textId="58A84CD3" w:rsidR="002D3713" w:rsidRDefault="002D3713" w:rsidP="67CEC12F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</w:p>
          <w:p w14:paraId="40340FE3" w14:textId="116D7C47" w:rsidR="002D3713" w:rsidRDefault="65D34E6A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Write out</w:t>
            </w:r>
            <w:r w:rsidR="4DC58B40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the questions of</w:t>
            </w: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your 10 times table and time how quickly you can write the answers. </w:t>
            </w:r>
          </w:p>
          <w:p w14:paraId="15B7FB88" w14:textId="434819ED" w:rsidR="002D3713" w:rsidRDefault="002D3713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258D6D25" w14:textId="4CAC10DC" w:rsidR="002D3713" w:rsidRDefault="5CB68269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Ask someone in your house to quiz you </w:t>
            </w:r>
            <w:r w:rsidR="29DD961A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with the questions out of order. </w:t>
            </w:r>
          </w:p>
          <w:p w14:paraId="5B50198C" w14:textId="701B0249" w:rsidR="002D3713" w:rsidRDefault="002D3713" w:rsidP="67CEC12F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2D3713" w14:paraId="10BEF061" w14:textId="77777777" w:rsidTr="4615B56E">
        <w:tc>
          <w:tcPr>
            <w:tcW w:w="2700" w:type="dxa"/>
          </w:tcPr>
          <w:p w14:paraId="2797C2A6" w14:textId="1397D563" w:rsidR="3F8E892E" w:rsidRDefault="69886291" w:rsidP="101F77C0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74011E17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Scottish Week</w:t>
            </w:r>
          </w:p>
          <w:p w14:paraId="2C7C83AD" w14:textId="6AEF68A2" w:rsidR="002D3713" w:rsidRPr="00AE0C18" w:rsidRDefault="00AE0C18" w:rsidP="00AE0C18">
            <w:pPr>
              <w:rPr>
                <w:rFonts w:ascii="Comic Sans MS" w:hAnsi="Comic Sans MS"/>
                <w:sz w:val="22"/>
                <w:szCs w:val="22"/>
              </w:rPr>
            </w:pPr>
            <w:r w:rsidRPr="00AE0C18">
              <w:rPr>
                <w:rStyle w:val="normaltextrun"/>
                <w:rFonts w:ascii="Comic Sans MS" w:hAnsi="Comic Sans MS"/>
                <w:sz w:val="22"/>
                <w:szCs w:val="22"/>
                <w:shd w:val="clear" w:color="auto" w:fill="FFFFFF"/>
              </w:rPr>
              <w:t>Ask an adult in your house what their favourite thing about Scotland is.</w:t>
            </w:r>
            <w:r w:rsidRPr="00AE0C18">
              <w:rPr>
                <w:rStyle w:val="eop"/>
                <w:rFonts w:ascii="Comic Sans MS" w:hAnsi="Comic Sans MS"/>
                <w:sz w:val="22"/>
                <w:szCs w:val="22"/>
                <w:shd w:val="clear" w:color="auto" w:fill="FFFFFF"/>
              </w:rPr>
              <w:t> </w:t>
            </w:r>
          </w:p>
          <w:p w14:paraId="142366D4" w14:textId="5523F820" w:rsidR="002D3713" w:rsidRDefault="002D3713" w:rsidP="67CEC12F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</w:tcPr>
          <w:p w14:paraId="0E565F73" w14:textId="61A3CCA3" w:rsidR="69886291" w:rsidRDefault="69886291" w:rsidP="74011E17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74011E17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Scottish Week</w:t>
            </w:r>
            <w:r w:rsidR="006C2131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 xml:space="preserve"> - Art</w:t>
            </w:r>
          </w:p>
          <w:p w14:paraId="24F4E31F" w14:textId="77777777" w:rsidR="006C2131" w:rsidRPr="006C2131" w:rsidRDefault="006C2131" w:rsidP="006C2131">
            <w:pPr>
              <w:rPr>
                <w:rFonts w:ascii="Comic Sans MS" w:hAnsi="Comic Sans MS"/>
                <w:sz w:val="22"/>
                <w:szCs w:val="22"/>
              </w:rPr>
            </w:pPr>
            <w:r w:rsidRPr="006C2131">
              <w:rPr>
                <w:rStyle w:val="normaltextrun"/>
                <w:rFonts w:ascii="Comic Sans MS" w:hAnsi="Comic Sans MS"/>
                <w:sz w:val="22"/>
                <w:szCs w:val="22"/>
                <w:shd w:val="clear" w:color="auto" w:fill="FFFFFF"/>
              </w:rPr>
              <w:t>Create a Scottish flag (Saltire) out of materials in your house.</w:t>
            </w:r>
            <w:r w:rsidRPr="006C2131">
              <w:rPr>
                <w:rStyle w:val="eop"/>
                <w:rFonts w:ascii="Comic Sans MS" w:hAnsi="Comic Sans MS"/>
                <w:sz w:val="22"/>
                <w:szCs w:val="22"/>
                <w:shd w:val="clear" w:color="auto" w:fill="FFFFFF"/>
              </w:rPr>
              <w:t> </w:t>
            </w:r>
          </w:p>
          <w:p w14:paraId="06B5E0E5" w14:textId="1BBC5736" w:rsidR="74011E17" w:rsidRDefault="74011E17" w:rsidP="74011E17">
            <w:pPr>
              <w:spacing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</w:p>
          <w:p w14:paraId="2AE28CCE" w14:textId="0D0B9D1A" w:rsidR="002D3713" w:rsidRDefault="002D3713" w:rsidP="101F77C0">
            <w:pPr>
              <w:spacing w:line="259" w:lineRule="auto"/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  <w:lang w:val="en-GB"/>
              </w:rPr>
            </w:pPr>
          </w:p>
        </w:tc>
        <w:tc>
          <w:tcPr>
            <w:tcW w:w="2795" w:type="dxa"/>
          </w:tcPr>
          <w:p w14:paraId="718F0078" w14:textId="0B5DF538" w:rsidR="002D3713" w:rsidRDefault="005B4791" w:rsidP="2DFBB12B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Health and Wellbeing</w:t>
            </w:r>
          </w:p>
          <w:p w14:paraId="2A4A71ED" w14:textId="7687253F" w:rsidR="005B4791" w:rsidRPr="00EF5F6D" w:rsidRDefault="00EF5F6D" w:rsidP="2DFBB12B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>Take part in a Cosmic Kids Yoga workout to get your body moving</w:t>
            </w:r>
            <w:r w:rsidR="00C26463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 xml:space="preserve">. They are available on YouTube or </w:t>
            </w:r>
            <w:r w:rsidR="00833474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 xml:space="preserve">on the Cosmic Kids website. </w:t>
            </w:r>
          </w:p>
          <w:p w14:paraId="029DEE04" w14:textId="471DD6A0" w:rsidR="002D3713" w:rsidRDefault="002D3713" w:rsidP="67CEC12F">
            <w:pPr>
              <w:rPr>
                <w:rFonts w:ascii="Comic Sans MS" w:eastAsia="Comic Sans MS" w:hAnsi="Comic Sans MS" w:cs="Comic Sans MS"/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644" w:type="dxa"/>
          </w:tcPr>
          <w:p w14:paraId="79F41992" w14:textId="649E36A2" w:rsidR="69886291" w:rsidRDefault="69886291" w:rsidP="2DFBB12B">
            <w:pPr>
              <w:spacing w:after="120" w:line="259" w:lineRule="auto"/>
            </w:pPr>
            <w:r w:rsidRPr="2DFBB12B"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Scottish Week</w:t>
            </w:r>
            <w:r w:rsidR="006C2131"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 xml:space="preserve"> - Music</w:t>
            </w:r>
          </w:p>
          <w:p w14:paraId="22579EF2" w14:textId="77777777" w:rsidR="00F86CAD" w:rsidRPr="00F86CAD" w:rsidRDefault="00F86CAD" w:rsidP="00F86CA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22"/>
                <w:szCs w:val="22"/>
              </w:rPr>
            </w:pPr>
            <w:r w:rsidRPr="00F86CAD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Listen to some Scottish bands.</w:t>
            </w:r>
            <w:r w:rsidRPr="00F86CAD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1679804F" w14:textId="77777777" w:rsidR="00F86CAD" w:rsidRPr="00F86CAD" w:rsidRDefault="00F86CAD" w:rsidP="00F86CA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22"/>
                <w:szCs w:val="22"/>
              </w:rPr>
            </w:pPr>
            <w:r w:rsidRPr="00F86CAD">
              <w:rPr>
                <w:rStyle w:val="eop"/>
                <w:rFonts w:ascii="Comic Sans MS" w:hAnsi="Comic Sans MS" w:cs="Segoe UI"/>
                <w:sz w:val="22"/>
                <w:szCs w:val="22"/>
              </w:rPr>
              <w:t> </w:t>
            </w:r>
          </w:p>
          <w:p w14:paraId="4E3C1ABC" w14:textId="1741F525" w:rsidR="00F86CAD" w:rsidRPr="00F86CAD" w:rsidRDefault="00F86CAD" w:rsidP="4615B5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="Segoe UI"/>
                <w:sz w:val="22"/>
                <w:szCs w:val="22"/>
              </w:rPr>
            </w:pPr>
            <w:r w:rsidRPr="00F86CAD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Some suggestions – The Proclaimers, Deacon Blue, Runrig</w:t>
            </w:r>
            <w:r w:rsidR="2543BD4E" w:rsidRPr="00F86CAD">
              <w:rPr>
                <w:rStyle w:val="normaltextrun"/>
                <w:rFonts w:ascii="Comic Sans MS" w:hAnsi="Comic Sans MS" w:cs="Segoe UI"/>
                <w:sz w:val="22"/>
                <w:szCs w:val="22"/>
              </w:rPr>
              <w:t>.</w:t>
            </w:r>
          </w:p>
          <w:p w14:paraId="69BE5322" w14:textId="425C9B7E" w:rsidR="002D3713" w:rsidRDefault="002D3713" w:rsidP="67CEC12F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</w:tc>
        <w:tc>
          <w:tcPr>
            <w:tcW w:w="2630" w:type="dxa"/>
          </w:tcPr>
          <w:p w14:paraId="505A5B93" w14:textId="1D52B5D6" w:rsidR="004268D9" w:rsidRDefault="004268D9" w:rsidP="2DFBB12B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2DFBB12B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r w:rsidR="204AD62C" w:rsidRPr="2DFBB12B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Scottish Week</w:t>
            </w:r>
          </w:p>
          <w:p w14:paraId="003D2BC4" w14:textId="27220261" w:rsidR="004268D9" w:rsidRDefault="009749F8" w:rsidP="101F77C0">
            <w:pPr>
              <w:spacing w:after="120" w:line="259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What do you really like about Scotland? </w:t>
            </w:r>
          </w:p>
          <w:p w14:paraId="7F3D7FD2" w14:textId="0EC07251" w:rsidR="00087287" w:rsidRDefault="00087287" w:rsidP="101F77C0">
            <w:pPr>
              <w:spacing w:after="120" w:line="259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Draw a picture to show </w:t>
            </w:r>
            <w:r w:rsidR="00BD4C09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all 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your fa</w:t>
            </w:r>
            <w:r w:rsidR="00BD4C09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vourite things about living in Scotland. </w:t>
            </w:r>
          </w:p>
          <w:p w14:paraId="666C1D35" w14:textId="1EDB9267" w:rsidR="002D3713" w:rsidRDefault="002D3713" w:rsidP="67CEC12F">
            <w:pPr>
              <w:spacing w:line="259" w:lineRule="auto"/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</w:pPr>
          </w:p>
        </w:tc>
      </w:tr>
      <w:tr w:rsidR="002D3713" w14:paraId="31B56D16" w14:textId="77777777" w:rsidTr="4615B56E">
        <w:tc>
          <w:tcPr>
            <w:tcW w:w="2700" w:type="dxa"/>
          </w:tcPr>
          <w:p w14:paraId="13A77844" w14:textId="09052384" w:rsidR="002D3713" w:rsidRDefault="625AA90A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vertAlign w:val="superscript"/>
                <w:lang w:val="en-GB"/>
              </w:rPr>
              <w:t>st</w:t>
            </w: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February </w:t>
            </w:r>
            <w:r w:rsidR="002D3713"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Monday</w:t>
            </w:r>
          </w:p>
        </w:tc>
        <w:tc>
          <w:tcPr>
            <w:tcW w:w="2820" w:type="dxa"/>
          </w:tcPr>
          <w:p w14:paraId="53A1A8A4" w14:textId="26673444" w:rsidR="002D3713" w:rsidRDefault="002D3713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67CEC12F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Tuesday</w:t>
            </w:r>
          </w:p>
        </w:tc>
        <w:tc>
          <w:tcPr>
            <w:tcW w:w="2795" w:type="dxa"/>
          </w:tcPr>
          <w:p w14:paraId="2474B5B0" w14:textId="7AA38C5C" w:rsidR="002D3713" w:rsidRDefault="002D3713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67CEC12F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Wednesday</w:t>
            </w:r>
          </w:p>
        </w:tc>
        <w:tc>
          <w:tcPr>
            <w:tcW w:w="2644" w:type="dxa"/>
          </w:tcPr>
          <w:p w14:paraId="4AC7E767" w14:textId="3131B59A" w:rsidR="002D3713" w:rsidRDefault="002D3713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67CEC12F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Thursday</w:t>
            </w:r>
          </w:p>
        </w:tc>
        <w:tc>
          <w:tcPr>
            <w:tcW w:w="2630" w:type="dxa"/>
          </w:tcPr>
          <w:p w14:paraId="6A582763" w14:textId="266894A3" w:rsidR="002D3713" w:rsidRDefault="002D3713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67CEC12F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>Friday</w:t>
            </w:r>
          </w:p>
        </w:tc>
      </w:tr>
      <w:tr w:rsidR="002D3713" w14:paraId="0AA34D66" w14:textId="77777777" w:rsidTr="4615B56E">
        <w:tc>
          <w:tcPr>
            <w:tcW w:w="2700" w:type="dxa"/>
          </w:tcPr>
          <w:p w14:paraId="11C3C635" w14:textId="3BC8C680" w:rsidR="67CEC12F" w:rsidRDefault="67CEC12F" w:rsidP="67CEC12F">
            <w:pPr>
              <w:spacing w:line="259" w:lineRule="auto"/>
            </w:pPr>
            <w:r w:rsidRPr="101F77C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Numeracy</w:t>
            </w:r>
          </w:p>
          <w:p w14:paraId="56CA63A6" w14:textId="5B741420" w:rsidR="67CEC12F" w:rsidRDefault="230BAD87" w:rsidP="101F77C0">
            <w:pPr>
              <w:spacing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101F77C0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 xml:space="preserve">Create a </w:t>
            </w:r>
            <w:r w:rsidR="4DC45431" w:rsidRPr="101F77C0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 xml:space="preserve">times table </w:t>
            </w:r>
            <w:r w:rsidRPr="101F77C0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 xml:space="preserve">poster to hang on your bedroom </w:t>
            </w:r>
            <w:r w:rsidR="429B4D9E" w:rsidRPr="101F77C0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 xml:space="preserve">wall. </w:t>
            </w:r>
            <w:r w:rsidRPr="101F77C0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>Choose one of the times tab</w:t>
            </w:r>
            <w:r w:rsidR="19D3F6B4" w:rsidRPr="101F77C0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>les below:</w:t>
            </w:r>
          </w:p>
          <w:p w14:paraId="24D727B5" w14:textId="0EF5090E" w:rsidR="67CEC12F" w:rsidRDefault="230BAD87" w:rsidP="101F77C0">
            <w:pPr>
              <w:spacing w:line="259" w:lineRule="auto"/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</w:pPr>
            <w:r w:rsidRPr="101F77C0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 xml:space="preserve"> 2, 4, 5 or 10</w:t>
            </w:r>
          </w:p>
        </w:tc>
        <w:tc>
          <w:tcPr>
            <w:tcW w:w="2820" w:type="dxa"/>
          </w:tcPr>
          <w:p w14:paraId="68744897" w14:textId="0EF582EA" w:rsidR="67CEC12F" w:rsidRDefault="67CEC12F" w:rsidP="67CEC12F">
            <w:pPr>
              <w:spacing w:after="120" w:line="259" w:lineRule="auto"/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Literacy</w:t>
            </w:r>
          </w:p>
          <w:p w14:paraId="0ED410C9" w14:textId="17919219" w:rsidR="67CEC12F" w:rsidRDefault="5748D94D" w:rsidP="101F77C0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Read a text of your choice for at least 10 minutes. This could be Bug Club, Borrow Box, Oxford Owl or a book/comic in your house.</w:t>
            </w:r>
          </w:p>
          <w:p w14:paraId="0DA3DA80" w14:textId="2B478A2A" w:rsidR="67CEC12F" w:rsidRDefault="67CEC12F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03ACAE87" w14:textId="4C26DB03" w:rsidR="67CEC12F" w:rsidRDefault="5748D94D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lastRenderedPageBreak/>
              <w:t>Draw 4 pictures of words containing your sound.</w:t>
            </w:r>
          </w:p>
          <w:p w14:paraId="40C46768" w14:textId="6BEF834E" w:rsidR="67CEC12F" w:rsidRDefault="67CEC12F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0589A289" w14:textId="01CA4789" w:rsidR="67CEC12F" w:rsidRDefault="6F9C3596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Medium</w:t>
            </w:r>
            <w:r w:rsidR="5748D94D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– </w:t>
            </w:r>
            <w:r w:rsidR="73EAE2CA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ie</w:t>
            </w:r>
            <w:r w:rsidR="5748D94D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as in </w:t>
            </w:r>
            <w:r w:rsidR="4A9773EF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field</w:t>
            </w:r>
          </w:p>
          <w:p w14:paraId="74492253" w14:textId="299CFCF9" w:rsidR="67CEC12F" w:rsidRDefault="5748D94D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M</w:t>
            </w:r>
            <w:r w:rsidR="305513C9"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ild</w:t>
            </w: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</w:t>
            </w:r>
            <w:r w:rsidR="48969820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sh as in shed</w:t>
            </w:r>
          </w:p>
          <w:p w14:paraId="0D3ADD44" w14:textId="15BC4EE3" w:rsidR="67CEC12F" w:rsidRDefault="67CEC12F" w:rsidP="67CEC12F">
            <w:pPr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95" w:type="dxa"/>
          </w:tcPr>
          <w:p w14:paraId="089A514A" w14:textId="0EC0A904" w:rsidR="67CEC12F" w:rsidRDefault="67CEC12F" w:rsidP="67CEC12F">
            <w:pPr>
              <w:pStyle w:val="paragraph"/>
              <w:spacing w:before="0" w:beforeAutospacing="0" w:after="0" w:afterAutospacing="0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67CEC12F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lastRenderedPageBreak/>
              <w:t>Numeracy</w:t>
            </w:r>
          </w:p>
          <w:p w14:paraId="79D141C3" w14:textId="532EB84E" w:rsidR="67CEC12F" w:rsidRDefault="67CEC12F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0A7EE9FD" w14:textId="3AC7D615" w:rsidR="67CEC12F" w:rsidRDefault="79BB98BD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Collect 40 small objects from around your house e.g. pasta, buttons, small cars</w:t>
            </w:r>
            <w:r w:rsidR="6A383658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or </w:t>
            </w:r>
            <w:r w:rsidR="688334A1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Lego</w:t>
            </w: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and sort them into groups of 4</w:t>
            </w:r>
            <w:r w:rsidR="3A89877F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.</w:t>
            </w:r>
          </w:p>
          <w:p w14:paraId="15F003FB" w14:textId="25D3C755" w:rsidR="67CEC12F" w:rsidRDefault="3A89877F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Practise sharing them out equally</w:t>
            </w:r>
            <w:r w:rsidR="79BB98BD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for </w:t>
            </w:r>
            <w:r w:rsidR="533374E0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all</w:t>
            </w:r>
            <w:r w:rsidR="79BB98BD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multiple</w:t>
            </w:r>
            <w:r w:rsidR="670AE751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s </w:t>
            </w:r>
            <w:r w:rsidR="79BB98BD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of the 4 times table. </w:t>
            </w:r>
          </w:p>
          <w:p w14:paraId="4E8E4584" w14:textId="5557C219" w:rsidR="67CEC12F" w:rsidRDefault="4E09874F" w:rsidP="67CEC12F">
            <w:pPr>
              <w:spacing w:line="259" w:lineRule="auto"/>
            </w:pPr>
            <w:r w:rsidRPr="4615B56E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lastRenderedPageBreak/>
              <w:t>E.g.</w:t>
            </w:r>
            <w:r w:rsidR="277995A6" w:rsidRPr="4615B56E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3 x 4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3F42F1F8" wp14:editId="2D007623">
                  <wp:extent cx="1533525" cy="869295"/>
                  <wp:effectExtent l="0" t="0" r="0" b="0"/>
                  <wp:docPr id="1884631445" name="Picture 1884631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46314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8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85B28A" w14:textId="42F31394" w:rsidR="67CEC12F" w:rsidRDefault="67CEC12F" w:rsidP="67CEC12F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</w:tc>
        <w:tc>
          <w:tcPr>
            <w:tcW w:w="2644" w:type="dxa"/>
          </w:tcPr>
          <w:p w14:paraId="556CE268" w14:textId="4B6B8826" w:rsidR="67CEC12F" w:rsidRDefault="67CEC12F" w:rsidP="67CEC12F">
            <w:pPr>
              <w:spacing w:after="120" w:line="259" w:lineRule="auto"/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lastRenderedPageBreak/>
              <w:t>Literacy</w:t>
            </w:r>
          </w:p>
          <w:p w14:paraId="0FBA9FC2" w14:textId="1761DA51" w:rsidR="67CEC12F" w:rsidRDefault="77F666B4" w:rsidP="101F77C0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Read a text of your choice for at least 10 minutes. This could be Bug Club, Borrow Box, Oxford Owl or a book/comic in your house.</w:t>
            </w:r>
          </w:p>
          <w:p w14:paraId="1F9E6E84" w14:textId="04924B14" w:rsidR="67CEC12F" w:rsidRDefault="67CEC12F" w:rsidP="101F77C0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</w:p>
          <w:p w14:paraId="576ECC34" w14:textId="4058B763" w:rsidR="67CEC12F" w:rsidRDefault="77F666B4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u w:val="single"/>
                <w:lang w:val="en-GB"/>
              </w:rPr>
              <w:t>Spelling words</w:t>
            </w: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</w:t>
            </w:r>
          </w:p>
          <w:p w14:paraId="5F609530" w14:textId="11B12D87" w:rsidR="67CEC12F" w:rsidRDefault="50C5D781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lastRenderedPageBreak/>
              <w:t>Medium</w:t>
            </w: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77F666B4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-</w:t>
            </w:r>
            <w:r w:rsidR="339A2D34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begin, often, follow, letter</w:t>
            </w:r>
          </w:p>
          <w:p w14:paraId="33E5A2E9" w14:textId="5A3D016B" w:rsidR="67CEC12F" w:rsidRDefault="77F666B4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M</w:t>
            </w:r>
            <w:r w:rsidR="3C49B0DE"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ild</w:t>
            </w: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</w:t>
            </w:r>
            <w:r w:rsidR="6482FB19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as, with</w:t>
            </w:r>
          </w:p>
          <w:p w14:paraId="10D58157" w14:textId="148BC119" w:rsidR="67CEC12F" w:rsidRDefault="67CEC12F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>
              <w:br/>
            </w:r>
            <w:r w:rsidR="77F666B4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Write them using </w:t>
            </w:r>
            <w:r w:rsidR="2AF158D3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bubble</w:t>
            </w:r>
            <w:r w:rsidR="77F666B4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writing. </w:t>
            </w:r>
            <w:r>
              <w:br/>
            </w:r>
            <w:r w:rsidR="77F666B4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Write a sentence for each word – remember to use a capital letter and a full stop.</w:t>
            </w:r>
          </w:p>
          <w:p w14:paraId="75E58CDF" w14:textId="628099F3" w:rsidR="67CEC12F" w:rsidRDefault="380FCFA6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Hot:</w:t>
            </w: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69E19B5B"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use an interesting opener, adjective, interesting verb or conjunction to uplevel your sentence</w:t>
            </w:r>
          </w:p>
        </w:tc>
        <w:tc>
          <w:tcPr>
            <w:tcW w:w="2630" w:type="dxa"/>
          </w:tcPr>
          <w:p w14:paraId="00EF12A0" w14:textId="4C9047BD" w:rsidR="67CEC12F" w:rsidRDefault="67CEC12F" w:rsidP="101F77C0">
            <w:pPr>
              <w:pStyle w:val="paragraph"/>
              <w:spacing w:before="0" w:beforeAutospacing="0" w:after="0" w:afterAutospacing="0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101F77C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lastRenderedPageBreak/>
              <w:t>Numeracy</w:t>
            </w:r>
          </w:p>
          <w:p w14:paraId="7C6198AF" w14:textId="31584D6C" w:rsidR="101F77C0" w:rsidRDefault="101F77C0" w:rsidP="101F77C0">
            <w:pPr>
              <w:pStyle w:val="paragraph"/>
              <w:spacing w:before="0" w:beforeAutospacing="0" w:after="0" w:afterAutospacing="0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</w:p>
          <w:p w14:paraId="61368B0D" w14:textId="60CE292B" w:rsidR="20BA5311" w:rsidRDefault="20BA5311" w:rsidP="101F77C0">
            <w:pPr>
              <w:pStyle w:val="paragraph"/>
              <w:spacing w:before="0" w:beforeAutospacing="0" w:after="0" w:afterAutospacing="0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101F77C0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>Sumdog class competition – times tables</w:t>
            </w:r>
          </w:p>
          <w:p w14:paraId="649874A2" w14:textId="5F8E403A" w:rsidR="67CEC12F" w:rsidRDefault="67CEC12F" w:rsidP="67CEC12F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2D3713" w14:paraId="534B0BE7" w14:textId="77777777" w:rsidTr="4615B56E">
        <w:tc>
          <w:tcPr>
            <w:tcW w:w="2700" w:type="dxa"/>
          </w:tcPr>
          <w:p w14:paraId="484DCB7A" w14:textId="64FA9328" w:rsidR="74011E17" w:rsidRDefault="74011E17" w:rsidP="74011E17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74011E17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Life Skills</w:t>
            </w:r>
          </w:p>
          <w:p w14:paraId="4C687546" w14:textId="61A3A052" w:rsidR="74011E17" w:rsidRDefault="74011E17" w:rsidP="74011E17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  <w:u w:val="single"/>
              </w:rPr>
            </w:pPr>
            <w:r w:rsidRPr="74011E17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>Help to make a slice of toast or sandwich for one of your meals today. Practise spreading the butter/ jam smoothly with a knife.</w:t>
            </w:r>
          </w:p>
          <w:p w14:paraId="77051751" w14:textId="77777777" w:rsidR="74011E17" w:rsidRDefault="74011E17" w:rsidP="74011E17">
            <w:pPr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</w:p>
          <w:p w14:paraId="401A20FD" w14:textId="7C81E437" w:rsidR="74011E17" w:rsidRDefault="74011E17" w:rsidP="74011E17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3E49B402" w14:textId="5523F820" w:rsidR="74011E17" w:rsidRDefault="74011E17" w:rsidP="74011E17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</w:tcPr>
          <w:p w14:paraId="084CD9A8" w14:textId="3BF60DC0" w:rsidR="74011E17" w:rsidRDefault="74011E17" w:rsidP="74011E17">
            <w:pPr>
              <w:spacing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74011E17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lastRenderedPageBreak/>
              <w:t>PE</w:t>
            </w:r>
          </w:p>
          <w:p w14:paraId="06A797EA" w14:textId="563A931D" w:rsidR="74011E17" w:rsidRDefault="74011E17" w:rsidP="74011E17">
            <w:pPr>
              <w:spacing w:line="259" w:lineRule="auto"/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</w:pPr>
            <w:r w:rsidRPr="74011E17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 xml:space="preserve">Create your own exercise routine or take part in a Joe Wicks workout.  Remember children need to get one hour of moderate physical activity per day.  </w:t>
            </w:r>
          </w:p>
          <w:p w14:paraId="60CB04DC" w14:textId="6DA6A67C" w:rsidR="74011E17" w:rsidRDefault="00D978AC" w:rsidP="74011E17">
            <w:pPr>
              <w:spacing w:line="259" w:lineRule="auto"/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  <w:lang w:val="en-GB"/>
              </w:rPr>
            </w:pPr>
            <w:hyperlink r:id="rId14">
              <w:r w:rsidR="74011E17" w:rsidRPr="74011E17">
                <w:rPr>
                  <w:rStyle w:val="Hyperlink"/>
                  <w:rFonts w:ascii="Comic Sans MS" w:eastAsia="Comic Sans MS" w:hAnsi="Comic Sans MS" w:cs="Comic Sans MS"/>
                  <w:sz w:val="22"/>
                  <w:szCs w:val="22"/>
                </w:rPr>
                <w:t>https://www.youtube.com/channel/UCAxW1XT0iEJo0TYlRfn6rYQ</w:t>
              </w:r>
            </w:hyperlink>
            <w:r w:rsidR="74011E17" w:rsidRPr="74011E17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</w:tcPr>
          <w:p w14:paraId="595327DE" w14:textId="7E4C10DC" w:rsidR="74011E17" w:rsidRDefault="74011E17" w:rsidP="74011E17">
            <w:pPr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74011E17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  <w:lastRenderedPageBreak/>
              <w:t>IDL – Castles</w:t>
            </w:r>
          </w:p>
          <w:p w14:paraId="40FA790A" w14:textId="22B1487B" w:rsidR="74011E17" w:rsidRDefault="74011E17" w:rsidP="74011E17">
            <w:pPr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74011E17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Find out about a Motte and Bailey castle then draw and label a diagram to show what you discovered.</w:t>
            </w:r>
          </w:p>
        </w:tc>
        <w:tc>
          <w:tcPr>
            <w:tcW w:w="2644" w:type="dxa"/>
          </w:tcPr>
          <w:p w14:paraId="0D556F0D" w14:textId="55B786D6" w:rsidR="74011E17" w:rsidRDefault="74011E17" w:rsidP="74011E17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74011E17"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Music</w:t>
            </w:r>
          </w:p>
          <w:p w14:paraId="0958B975" w14:textId="765F52F9" w:rsidR="74011E17" w:rsidRDefault="74011E17" w:rsidP="74011E17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74011E17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Play along with the game on the link below. </w:t>
            </w:r>
          </w:p>
          <w:p w14:paraId="32024F7D" w14:textId="750C98F2" w:rsidR="74011E17" w:rsidRDefault="00D978AC" w:rsidP="74011E17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hyperlink r:id="rId15">
              <w:r w:rsidR="74011E17" w:rsidRPr="74011E17">
                <w:rPr>
                  <w:rStyle w:val="Hyperlink"/>
                  <w:rFonts w:ascii="Comic Sans MS" w:eastAsia="Comic Sans MS" w:hAnsi="Comic Sans MS" w:cs="Comic Sans MS"/>
                  <w:sz w:val="22"/>
                  <w:szCs w:val="22"/>
                </w:rPr>
                <w:t>https://www.bbc.co.uk/teach/bring-the-noise/eyfs-ks1-music-play-it-bring-the-noise/z4sq92p</w:t>
              </w:r>
            </w:hyperlink>
            <w:r w:rsidR="74011E17" w:rsidRPr="74011E17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30" w:type="dxa"/>
          </w:tcPr>
          <w:p w14:paraId="74F17668" w14:textId="62326D08" w:rsidR="74011E17" w:rsidRDefault="74011E17" w:rsidP="74011E17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74011E17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r w:rsidRPr="74011E17">
              <w:rPr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Art - Draw with Rob</w:t>
            </w:r>
          </w:p>
          <w:p w14:paraId="6CAA66B1" w14:textId="60B72165" w:rsidR="74011E17" w:rsidRDefault="74011E17" w:rsidP="74011E17">
            <w:pPr>
              <w:spacing w:after="120" w:line="259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74011E17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Follow the step by step instructions in the video below to create your very own monster character. </w:t>
            </w:r>
          </w:p>
          <w:p w14:paraId="505C8261" w14:textId="35A2EF66" w:rsidR="74011E17" w:rsidRDefault="00D978AC" w:rsidP="74011E17">
            <w:pPr>
              <w:spacing w:line="259" w:lineRule="auto"/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</w:pPr>
            <w:hyperlink r:id="rId16">
              <w:r w:rsidR="74011E17" w:rsidRPr="74011E17">
                <w:rPr>
                  <w:rStyle w:val="Hyperlink"/>
                  <w:rFonts w:ascii="Comic Sans MS" w:eastAsia="Comic Sans MS" w:hAnsi="Comic Sans MS" w:cs="Comic Sans MS"/>
                  <w:sz w:val="22"/>
                  <w:szCs w:val="22"/>
                  <w:lang w:val="en-GB"/>
                </w:rPr>
                <w:t>https://youtu.be/PedfXGus_K0</w:t>
              </w:r>
            </w:hyperlink>
            <w:r w:rsidR="74011E17" w:rsidRPr="74011E17"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0E1211AA" w14:textId="1C2403F3" w:rsidR="4D23C84C" w:rsidRDefault="4D23C84C" w:rsidP="4D23C84C"/>
    <w:sectPr w:rsidR="4D23C84C" w:rsidSect="00C64CDA">
      <w:footerReference w:type="default" r:id="rId17"/>
      <w:pgSz w:w="16838" w:h="11906" w:orient="landscape" w:code="9"/>
      <w:pgMar w:top="1440" w:right="1440" w:bottom="1440" w:left="180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02695" w14:textId="77777777" w:rsidR="003649CB" w:rsidRDefault="003649CB">
      <w:r>
        <w:separator/>
      </w:r>
    </w:p>
    <w:p w14:paraId="4544E0EB" w14:textId="77777777" w:rsidR="003649CB" w:rsidRDefault="003649CB"/>
  </w:endnote>
  <w:endnote w:type="continuationSeparator" w:id="0">
    <w:p w14:paraId="7BC1280F" w14:textId="77777777" w:rsidR="003649CB" w:rsidRDefault="003649CB">
      <w:r>
        <w:continuationSeparator/>
      </w:r>
    </w:p>
    <w:p w14:paraId="3C2ACE3F" w14:textId="77777777" w:rsidR="003649CB" w:rsidRDefault="003649CB"/>
  </w:endnote>
  <w:endnote w:type="continuationNotice" w:id="1">
    <w:p w14:paraId="49A1E03E" w14:textId="77777777" w:rsidR="003649CB" w:rsidRDefault="003649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BC093" w14:textId="79679A2C" w:rsidR="00447041" w:rsidRDefault="00D03AC1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D978AC">
      <w:rPr>
        <w:noProof/>
        <w:lang w:val="en-GB" w:bidi="en-GB"/>
      </w:rPr>
      <w:t>3</w:t>
    </w:r>
    <w:r>
      <w:rPr>
        <w:noProof/>
        <w:lang w:val="en-GB" w:bidi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A0F02" w14:textId="77777777" w:rsidR="003649CB" w:rsidRDefault="003649CB">
      <w:r>
        <w:separator/>
      </w:r>
    </w:p>
    <w:p w14:paraId="36BEA3E8" w14:textId="77777777" w:rsidR="003649CB" w:rsidRDefault="003649CB"/>
  </w:footnote>
  <w:footnote w:type="continuationSeparator" w:id="0">
    <w:p w14:paraId="62FF41A2" w14:textId="77777777" w:rsidR="003649CB" w:rsidRDefault="003649CB">
      <w:r>
        <w:continuationSeparator/>
      </w:r>
    </w:p>
    <w:p w14:paraId="7585BF69" w14:textId="77777777" w:rsidR="003649CB" w:rsidRDefault="003649CB"/>
  </w:footnote>
  <w:footnote w:type="continuationNotice" w:id="1">
    <w:p w14:paraId="3D44AD68" w14:textId="77777777" w:rsidR="003649CB" w:rsidRDefault="003649C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0406B9D2"/>
    <w:lvl w:ilvl="0" w:tplc="55C002C8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F51E3C72">
      <w:numFmt w:val="decimal"/>
      <w:lvlText w:val=""/>
      <w:lvlJc w:val="left"/>
    </w:lvl>
    <w:lvl w:ilvl="2" w:tplc="2F982A3E">
      <w:numFmt w:val="decimal"/>
      <w:lvlText w:val=""/>
      <w:lvlJc w:val="left"/>
    </w:lvl>
    <w:lvl w:ilvl="3" w:tplc="D6BA54CA">
      <w:numFmt w:val="decimal"/>
      <w:lvlText w:val=""/>
      <w:lvlJc w:val="left"/>
    </w:lvl>
    <w:lvl w:ilvl="4" w:tplc="5D40EB14">
      <w:numFmt w:val="decimal"/>
      <w:lvlText w:val=""/>
      <w:lvlJc w:val="left"/>
    </w:lvl>
    <w:lvl w:ilvl="5" w:tplc="F8F0BCAC">
      <w:numFmt w:val="decimal"/>
      <w:lvlText w:val=""/>
      <w:lvlJc w:val="left"/>
    </w:lvl>
    <w:lvl w:ilvl="6" w:tplc="90AEFD90">
      <w:numFmt w:val="decimal"/>
      <w:lvlText w:val=""/>
      <w:lvlJc w:val="left"/>
    </w:lvl>
    <w:lvl w:ilvl="7" w:tplc="2FEA6A9E">
      <w:numFmt w:val="decimal"/>
      <w:lvlText w:val=""/>
      <w:lvlJc w:val="left"/>
    </w:lvl>
    <w:lvl w:ilvl="8" w:tplc="C7B87D72">
      <w:numFmt w:val="decimal"/>
      <w:lvlText w:val=""/>
      <w:lvlJc w:val="left"/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B5313E"/>
    <w:multiLevelType w:val="hybridMultilevel"/>
    <w:tmpl w:val="9C702134"/>
    <w:lvl w:ilvl="0" w:tplc="0DBC4940">
      <w:start w:val="1"/>
      <w:numFmt w:val="bullet"/>
      <w:lvlText w:val="-"/>
      <w:lvlJc w:val="left"/>
      <w:pPr>
        <w:ind w:left="720" w:hanging="360"/>
      </w:pPr>
      <w:rPr>
        <w:rFonts w:ascii="SassoonPrimaryInfant" w:hAnsi="SassoonPrimaryInfant" w:hint="default"/>
      </w:rPr>
    </w:lvl>
    <w:lvl w:ilvl="1" w:tplc="7E864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2A4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24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CAE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7CC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A27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A7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523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20DC8"/>
    <w:rsid w:val="00087287"/>
    <w:rsid w:val="000A7815"/>
    <w:rsid w:val="00102BF3"/>
    <w:rsid w:val="00135F43"/>
    <w:rsid w:val="00202F1B"/>
    <w:rsid w:val="00233CAE"/>
    <w:rsid w:val="002D3713"/>
    <w:rsid w:val="003649CB"/>
    <w:rsid w:val="004268D9"/>
    <w:rsid w:val="00442E63"/>
    <w:rsid w:val="00443E93"/>
    <w:rsid w:val="00447041"/>
    <w:rsid w:val="0058464E"/>
    <w:rsid w:val="005B4791"/>
    <w:rsid w:val="00674A56"/>
    <w:rsid w:val="006C2131"/>
    <w:rsid w:val="006C291D"/>
    <w:rsid w:val="006D6173"/>
    <w:rsid w:val="00733795"/>
    <w:rsid w:val="007532E3"/>
    <w:rsid w:val="007962A0"/>
    <w:rsid w:val="00820A0B"/>
    <w:rsid w:val="00833474"/>
    <w:rsid w:val="008446F1"/>
    <w:rsid w:val="008963D1"/>
    <w:rsid w:val="008A8B00"/>
    <w:rsid w:val="008D7358"/>
    <w:rsid w:val="00967B28"/>
    <w:rsid w:val="009749F8"/>
    <w:rsid w:val="009D2B19"/>
    <w:rsid w:val="00A60902"/>
    <w:rsid w:val="00AE0C18"/>
    <w:rsid w:val="00B045AF"/>
    <w:rsid w:val="00BC3C02"/>
    <w:rsid w:val="00BD4C09"/>
    <w:rsid w:val="00C00CB4"/>
    <w:rsid w:val="00C258AA"/>
    <w:rsid w:val="00C26463"/>
    <w:rsid w:val="00C64CDA"/>
    <w:rsid w:val="00C922B4"/>
    <w:rsid w:val="00CA7B0A"/>
    <w:rsid w:val="00D03AC1"/>
    <w:rsid w:val="00D07655"/>
    <w:rsid w:val="00D44F51"/>
    <w:rsid w:val="00D978AC"/>
    <w:rsid w:val="00DC274F"/>
    <w:rsid w:val="00DC2CF0"/>
    <w:rsid w:val="00EE3E7C"/>
    <w:rsid w:val="00EF34AE"/>
    <w:rsid w:val="00EF5F6D"/>
    <w:rsid w:val="00F52147"/>
    <w:rsid w:val="00F86CAD"/>
    <w:rsid w:val="01A19787"/>
    <w:rsid w:val="01B666E2"/>
    <w:rsid w:val="02884EEF"/>
    <w:rsid w:val="02D23CA5"/>
    <w:rsid w:val="03523743"/>
    <w:rsid w:val="07B0985D"/>
    <w:rsid w:val="0915BA2F"/>
    <w:rsid w:val="0AF9C6B9"/>
    <w:rsid w:val="0B109B63"/>
    <w:rsid w:val="0B704548"/>
    <w:rsid w:val="0D88FE98"/>
    <w:rsid w:val="0DFFB866"/>
    <w:rsid w:val="0E2D7CCE"/>
    <w:rsid w:val="0E5A5A9D"/>
    <w:rsid w:val="0F633A23"/>
    <w:rsid w:val="101F77C0"/>
    <w:rsid w:val="108D1613"/>
    <w:rsid w:val="119DD5F7"/>
    <w:rsid w:val="125289F7"/>
    <w:rsid w:val="125C6FBB"/>
    <w:rsid w:val="133761F1"/>
    <w:rsid w:val="13704893"/>
    <w:rsid w:val="1476E770"/>
    <w:rsid w:val="15F9E6E4"/>
    <w:rsid w:val="1645195A"/>
    <w:rsid w:val="167DFB2A"/>
    <w:rsid w:val="16FC5797"/>
    <w:rsid w:val="17B0EB3B"/>
    <w:rsid w:val="17C041D7"/>
    <w:rsid w:val="194950E1"/>
    <w:rsid w:val="194A5893"/>
    <w:rsid w:val="19D3F6B4"/>
    <w:rsid w:val="1A362E00"/>
    <w:rsid w:val="1B7A2DBA"/>
    <w:rsid w:val="204AD62C"/>
    <w:rsid w:val="20A56F84"/>
    <w:rsid w:val="20BA5311"/>
    <w:rsid w:val="21C333C1"/>
    <w:rsid w:val="230BAD87"/>
    <w:rsid w:val="2314152E"/>
    <w:rsid w:val="23C4446F"/>
    <w:rsid w:val="2543BD4E"/>
    <w:rsid w:val="257D4949"/>
    <w:rsid w:val="25BE3E34"/>
    <w:rsid w:val="25EC0408"/>
    <w:rsid w:val="26B87031"/>
    <w:rsid w:val="277334FB"/>
    <w:rsid w:val="277995A6"/>
    <w:rsid w:val="27EF4B9E"/>
    <w:rsid w:val="290F055C"/>
    <w:rsid w:val="29DD961A"/>
    <w:rsid w:val="2ABB791C"/>
    <w:rsid w:val="2AC95AEF"/>
    <w:rsid w:val="2ACF5304"/>
    <w:rsid w:val="2AF158D3"/>
    <w:rsid w:val="2BF00FB1"/>
    <w:rsid w:val="2BFE5530"/>
    <w:rsid w:val="2CF41061"/>
    <w:rsid w:val="2D9A2591"/>
    <w:rsid w:val="2DFBB12B"/>
    <w:rsid w:val="2E09BAC3"/>
    <w:rsid w:val="2EB15DCA"/>
    <w:rsid w:val="2F4A0154"/>
    <w:rsid w:val="305513C9"/>
    <w:rsid w:val="31EF84EF"/>
    <w:rsid w:val="339A2D34"/>
    <w:rsid w:val="33E1F939"/>
    <w:rsid w:val="345E0260"/>
    <w:rsid w:val="3785B0D0"/>
    <w:rsid w:val="37B7A023"/>
    <w:rsid w:val="37C88D3D"/>
    <w:rsid w:val="380FCFA6"/>
    <w:rsid w:val="38B334B5"/>
    <w:rsid w:val="3A298F78"/>
    <w:rsid w:val="3A582091"/>
    <w:rsid w:val="3A89877F"/>
    <w:rsid w:val="3B3D3863"/>
    <w:rsid w:val="3BB7A6AE"/>
    <w:rsid w:val="3BF3F0F2"/>
    <w:rsid w:val="3C07B720"/>
    <w:rsid w:val="3C49B0DE"/>
    <w:rsid w:val="3EADF212"/>
    <w:rsid w:val="3F38B3D6"/>
    <w:rsid w:val="3F74F6A3"/>
    <w:rsid w:val="3F8E892E"/>
    <w:rsid w:val="3FDB8CA8"/>
    <w:rsid w:val="40C76215"/>
    <w:rsid w:val="411875D9"/>
    <w:rsid w:val="429B4D9E"/>
    <w:rsid w:val="429B4F44"/>
    <w:rsid w:val="4497BB2D"/>
    <w:rsid w:val="44D2B799"/>
    <w:rsid w:val="4529A2CA"/>
    <w:rsid w:val="4570ED70"/>
    <w:rsid w:val="4615B56E"/>
    <w:rsid w:val="4827230D"/>
    <w:rsid w:val="48969820"/>
    <w:rsid w:val="49EC7CB8"/>
    <w:rsid w:val="4A9111B2"/>
    <w:rsid w:val="4A9773EF"/>
    <w:rsid w:val="4B17A5AB"/>
    <w:rsid w:val="4B19AA63"/>
    <w:rsid w:val="4B228665"/>
    <w:rsid w:val="4CF6F1DB"/>
    <w:rsid w:val="4D23C84C"/>
    <w:rsid w:val="4DBBC44B"/>
    <w:rsid w:val="4DC45431"/>
    <w:rsid w:val="4DC58B40"/>
    <w:rsid w:val="4E09874F"/>
    <w:rsid w:val="4E776438"/>
    <w:rsid w:val="4EB7482A"/>
    <w:rsid w:val="4F5794AC"/>
    <w:rsid w:val="50C5D781"/>
    <w:rsid w:val="51CCA7D3"/>
    <w:rsid w:val="52766C7B"/>
    <w:rsid w:val="5278D0D4"/>
    <w:rsid w:val="533374E0"/>
    <w:rsid w:val="534AD55B"/>
    <w:rsid w:val="5365D632"/>
    <w:rsid w:val="539C20BE"/>
    <w:rsid w:val="54123CDC"/>
    <w:rsid w:val="55344378"/>
    <w:rsid w:val="557D089A"/>
    <w:rsid w:val="5586DC7A"/>
    <w:rsid w:val="5748D94D"/>
    <w:rsid w:val="57E82D81"/>
    <w:rsid w:val="57F8D0E0"/>
    <w:rsid w:val="5983FDE2"/>
    <w:rsid w:val="5A813057"/>
    <w:rsid w:val="5B48B24C"/>
    <w:rsid w:val="5BF1802F"/>
    <w:rsid w:val="5BF53BF1"/>
    <w:rsid w:val="5CB68269"/>
    <w:rsid w:val="5E3E46A8"/>
    <w:rsid w:val="5EEE419C"/>
    <w:rsid w:val="5FDA1709"/>
    <w:rsid w:val="6256CD5B"/>
    <w:rsid w:val="625AA90A"/>
    <w:rsid w:val="631D18CD"/>
    <w:rsid w:val="636B1C52"/>
    <w:rsid w:val="63A26CCD"/>
    <w:rsid w:val="63EC26C3"/>
    <w:rsid w:val="647C38DD"/>
    <w:rsid w:val="6482FB19"/>
    <w:rsid w:val="65D34E6A"/>
    <w:rsid w:val="65D7641C"/>
    <w:rsid w:val="661E7AD7"/>
    <w:rsid w:val="66480990"/>
    <w:rsid w:val="670AE751"/>
    <w:rsid w:val="674E5D1F"/>
    <w:rsid w:val="67CEC12F"/>
    <w:rsid w:val="688334A1"/>
    <w:rsid w:val="68ED80B7"/>
    <w:rsid w:val="69886291"/>
    <w:rsid w:val="69E19B5B"/>
    <w:rsid w:val="6A383658"/>
    <w:rsid w:val="6C00DF19"/>
    <w:rsid w:val="6D78ED7D"/>
    <w:rsid w:val="6DE27601"/>
    <w:rsid w:val="6F14734C"/>
    <w:rsid w:val="6F9C3596"/>
    <w:rsid w:val="70499F5A"/>
    <w:rsid w:val="7193F8BA"/>
    <w:rsid w:val="71CC475E"/>
    <w:rsid w:val="72A540E1"/>
    <w:rsid w:val="73C106CE"/>
    <w:rsid w:val="73D14AC7"/>
    <w:rsid w:val="73EAE2CA"/>
    <w:rsid w:val="74011E17"/>
    <w:rsid w:val="743AAB1E"/>
    <w:rsid w:val="74DC3CDB"/>
    <w:rsid w:val="769FB881"/>
    <w:rsid w:val="76A69E55"/>
    <w:rsid w:val="77BAE950"/>
    <w:rsid w:val="77F666B4"/>
    <w:rsid w:val="78426EB6"/>
    <w:rsid w:val="792D162E"/>
    <w:rsid w:val="79BB98BD"/>
    <w:rsid w:val="79FEC35C"/>
    <w:rsid w:val="7B3ADB00"/>
    <w:rsid w:val="7B7A0F78"/>
    <w:rsid w:val="7CD6AB61"/>
    <w:rsid w:val="7D15DFD9"/>
    <w:rsid w:val="7E83C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C4446F"/>
  <w15:chartTrackingRefBased/>
  <w15:docId w15:val="{5459A275-4C04-4665-B082-C608749E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64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Number">
    <w:name w:val="List Number"/>
    <w:basedOn w:val="Normal"/>
    <w:uiPriority w:val="9"/>
    <w:qFormat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sid w:val="00DC2CF0"/>
    <w:rPr>
      <w:color w:val="595959" w:themeColor="text1" w:themeTint="A6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C2CF0"/>
  </w:style>
  <w:style w:type="paragraph" w:styleId="BlockText">
    <w:name w:val="Block Text"/>
    <w:basedOn w:val="Normal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C2CF0"/>
  </w:style>
  <w:style w:type="character" w:customStyle="1" w:styleId="BodyTextChar">
    <w:name w:val="Body Text Char"/>
    <w:basedOn w:val="DefaultParagraphFont"/>
    <w:link w:val="BodyText"/>
    <w:uiPriority w:val="99"/>
    <w:semiHidden/>
    <w:rsid w:val="00DC2CF0"/>
  </w:style>
  <w:style w:type="paragraph" w:styleId="BodyText2">
    <w:name w:val="Body Text 2"/>
    <w:basedOn w:val="Normal"/>
    <w:link w:val="BodyText2Char"/>
    <w:uiPriority w:val="99"/>
    <w:semiHidden/>
    <w:unhideWhenUsed/>
    <w:rsid w:val="00DC2CF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C2CF0"/>
  </w:style>
  <w:style w:type="paragraph" w:styleId="BodyText3">
    <w:name w:val="Body Text 3"/>
    <w:basedOn w:val="Normal"/>
    <w:link w:val="BodyText3Char"/>
    <w:uiPriority w:val="99"/>
    <w:semiHidden/>
    <w:unhideWhenUsed/>
    <w:rsid w:val="00DC2CF0"/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C2CF0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C2CF0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C2CF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2CF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C2CF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C2CF0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C2CF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C2CF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C2CF0"/>
    <w:rPr>
      <w:sz w:val="22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C2CF0"/>
  </w:style>
  <w:style w:type="table" w:styleId="ColorfulGrid">
    <w:name w:val="Colorful Grid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2CF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CF0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CF0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C2CF0"/>
  </w:style>
  <w:style w:type="character" w:customStyle="1" w:styleId="DateChar">
    <w:name w:val="Date Char"/>
    <w:basedOn w:val="DefaultParagraphFont"/>
    <w:link w:val="Date"/>
    <w:uiPriority w:val="99"/>
    <w:semiHidden/>
    <w:rsid w:val="00DC2CF0"/>
  </w:style>
  <w:style w:type="paragraph" w:styleId="DocumentMap">
    <w:name w:val="Document Map"/>
    <w:basedOn w:val="Normal"/>
    <w:link w:val="DocumentMap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C2CF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C2CF0"/>
  </w:style>
  <w:style w:type="character" w:styleId="EndnoteReference">
    <w:name w:val="end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2CF0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CF0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3">
    <w:name w:val="Grid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DC2CF0"/>
  </w:style>
  <w:style w:type="paragraph" w:styleId="HTMLAddress">
    <w:name w:val="HTML Address"/>
    <w:basedOn w:val="Normal"/>
    <w:link w:val="HTMLAddress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C2CF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C2CF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2CF0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C2CF0"/>
  </w:style>
  <w:style w:type="paragraph" w:styleId="List">
    <w:name w:val="List"/>
    <w:basedOn w:val="Normal"/>
    <w:uiPriority w:val="99"/>
    <w:semiHidden/>
    <w:unhideWhenUsed/>
    <w:rsid w:val="00DC2CF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C2CF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C2CF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C2CF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C2CF0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C2CF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C2CF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C2CF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C2CF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C2CF0"/>
    <w:pPr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C2CF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C2CF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2">
    <w:name w:val="List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3">
    <w:name w:val="List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C2CF0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C2C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C2CF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C2CF0"/>
  </w:style>
  <w:style w:type="character" w:styleId="PageNumber">
    <w:name w:val="page number"/>
    <w:basedOn w:val="DefaultParagraphFont"/>
    <w:uiPriority w:val="99"/>
    <w:semiHidden/>
    <w:unhideWhenUsed/>
    <w:rsid w:val="00DC2CF0"/>
  </w:style>
  <w:style w:type="table" w:styleId="PlainTable1">
    <w:name w:val="Plain Table 1"/>
    <w:basedOn w:val="TableNormal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C2CF0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C2CF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C2CF0"/>
  </w:style>
  <w:style w:type="paragraph" w:styleId="Signature">
    <w:name w:val="Signature"/>
    <w:basedOn w:val="Normal"/>
    <w:link w:val="Signature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C2CF0"/>
  </w:style>
  <w:style w:type="character" w:customStyle="1" w:styleId="SmartHyperlink">
    <w:name w:val="Smart Hyperlink"/>
    <w:basedOn w:val="DefaultParagraphFont"/>
    <w:uiPriority w:val="99"/>
    <w:semiHidden/>
    <w:unhideWhenUsed/>
    <w:rsid w:val="00DC2CF0"/>
    <w:rPr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C2CF0"/>
    <w:pPr>
      <w:spacing w:after="0"/>
      <w:ind w:left="300" w:hanging="3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C2CF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C2CF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C2CF0"/>
    <w:pPr>
      <w:spacing w:after="100"/>
      <w:ind w:left="3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C2CF0"/>
    <w:pPr>
      <w:spacing w:after="100"/>
      <w:ind w:left="6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C2CF0"/>
    <w:pPr>
      <w:spacing w:after="100"/>
      <w:ind w:left="9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C2CF0"/>
    <w:pPr>
      <w:spacing w:after="100"/>
      <w:ind w:left="12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C2CF0"/>
    <w:pPr>
      <w:spacing w:after="100"/>
      <w:ind w:left="15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C2CF0"/>
    <w:pPr>
      <w:spacing w:after="100"/>
      <w:ind w:left="18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C2CF0"/>
    <w:pPr>
      <w:spacing w:after="100"/>
      <w:ind w:left="2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paragraph">
    <w:name w:val="paragraph"/>
    <w:basedOn w:val="Normal"/>
    <w:rsid w:val="00A6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A60902"/>
  </w:style>
  <w:style w:type="character" w:customStyle="1" w:styleId="eop">
    <w:name w:val="eop"/>
    <w:basedOn w:val="DefaultParagraphFont"/>
    <w:rsid w:val="00A6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PedfXGus_K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opmarks.co.uk/maths-games/hit-the-button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bbc.co.uk/teach/bring-the-noise/eyfs-ks1-music-play-it-bring-the-noise/z4sq92p" TargetMode="External"/><Relationship Id="rId10" Type="http://schemas.openxmlformats.org/officeDocument/2006/relationships/hyperlink" Target="https://www.youtube.com/watch?v=8jOzhiACB68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channel/UCAxW1XT0iEJo0TYlRfn6rYQ" TargetMode="Externa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758F9932790488B855206C1EAE186" ma:contentTypeVersion="11" ma:contentTypeDescription="Create a new document." ma:contentTypeScope="" ma:versionID="0540851fb3e6391009cd924b67b812df">
  <xsd:schema xmlns:xsd="http://www.w3.org/2001/XMLSchema" xmlns:xs="http://www.w3.org/2001/XMLSchema" xmlns:p="http://schemas.microsoft.com/office/2006/metadata/properties" xmlns:ns2="7ed9faa1-1c30-40f2-a7c5-93c432a5aa7c" xmlns:ns3="a7385134-bf05-4165-bb92-a6b5bde84957" targetNamespace="http://schemas.microsoft.com/office/2006/metadata/properties" ma:root="true" ma:fieldsID="189b2298b6577ffe4c4fe7cf6a116b29" ns2:_="" ns3:_="">
    <xsd:import namespace="7ed9faa1-1c30-40f2-a7c5-93c432a5aa7c"/>
    <xsd:import namespace="a7385134-bf05-4165-bb92-a6b5bde849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9faa1-1c30-40f2-a7c5-93c432a5a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85134-bf05-4165-bb92-a6b5bde849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04373-11A4-434C-9E99-F6B5AA25A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9faa1-1c30-40f2-a7c5-93c432a5aa7c"/>
    <ds:schemaRef ds:uri="a7385134-bf05-4165-bb92-a6b5bde84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003A85-ECC0-4E31-B676-5B724C932087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a7385134-bf05-4165-bb92-a6b5bde84957"/>
    <ds:schemaRef ds:uri="http://schemas.microsoft.com/office/2006/documentManagement/types"/>
    <ds:schemaRef ds:uri="http://schemas.openxmlformats.org/package/2006/metadata/core-properties"/>
    <ds:schemaRef ds:uri="7ed9faa1-1c30-40f2-a7c5-93c432a5aa7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58B7921-8F32-4ECD-A0E5-82D4D0C34A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18AFB558</Template>
  <TotalTime>1</TotalTime>
  <Pages>3</Pages>
  <Words>630</Words>
  <Characters>3594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Cairns</dc:creator>
  <cp:keywords/>
  <dc:description/>
  <cp:lastModifiedBy>Jackie Woodburn</cp:lastModifiedBy>
  <cp:revision>2</cp:revision>
  <dcterms:created xsi:type="dcterms:W3CDTF">2021-01-22T13:54:00Z</dcterms:created>
  <dcterms:modified xsi:type="dcterms:W3CDTF">2021-01-22T13:54:00Z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0x010100C11758F9932790488B855206C1EAE186</vt:lpwstr>
  </property>
</Properties>
</file>