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2835"/>
        <w:gridCol w:w="2552"/>
        <w:gridCol w:w="2754"/>
      </w:tblGrid>
      <w:tr w:rsidR="00D05AE3" w:rsidRPr="00C0414A" w14:paraId="73815CE9" w14:textId="77777777" w:rsidTr="00D05AE3">
        <w:trPr>
          <w:trHeight w:val="416"/>
        </w:trPr>
        <w:tc>
          <w:tcPr>
            <w:tcW w:w="2830" w:type="dxa"/>
          </w:tcPr>
          <w:p w14:paraId="6A80F920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1</w:t>
            </w:r>
          </w:p>
          <w:p w14:paraId="70E234D6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11EB61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2</w:t>
            </w:r>
          </w:p>
          <w:p w14:paraId="177FC8F9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4DBF0B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3</w:t>
            </w:r>
          </w:p>
        </w:tc>
        <w:tc>
          <w:tcPr>
            <w:tcW w:w="2552" w:type="dxa"/>
          </w:tcPr>
          <w:p w14:paraId="6DA6C084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4</w:t>
            </w:r>
          </w:p>
          <w:p w14:paraId="313478A6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50532F9" w14:textId="77777777" w:rsidR="00B30834" w:rsidRPr="00C0414A" w:rsidRDefault="00B30834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5</w:t>
            </w:r>
          </w:p>
        </w:tc>
      </w:tr>
      <w:tr w:rsidR="00AA5769" w:rsidRPr="00C0414A" w14:paraId="277E2846" w14:textId="77777777" w:rsidTr="00A64E82">
        <w:trPr>
          <w:trHeight w:val="416"/>
        </w:trPr>
        <w:tc>
          <w:tcPr>
            <w:tcW w:w="13948" w:type="dxa"/>
            <w:gridSpan w:val="5"/>
          </w:tcPr>
          <w:p w14:paraId="44D64A69" w14:textId="77777777" w:rsidR="00AA5769" w:rsidRPr="00C0414A" w:rsidRDefault="00AA5769" w:rsidP="00AA5769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 – daily tasks</w:t>
            </w:r>
          </w:p>
          <w:p w14:paraId="6BF16A0B" w14:textId="77777777" w:rsidR="00AA5769" w:rsidRPr="00C0414A" w:rsidRDefault="008C37BF" w:rsidP="008C37BF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Revise spelling words – see Teams</w:t>
            </w:r>
          </w:p>
        </w:tc>
      </w:tr>
      <w:tr w:rsidR="008C37BF" w:rsidRPr="00C0414A" w14:paraId="66E32DCE" w14:textId="77777777" w:rsidTr="00A64E82">
        <w:trPr>
          <w:trHeight w:val="416"/>
        </w:trPr>
        <w:tc>
          <w:tcPr>
            <w:tcW w:w="13948" w:type="dxa"/>
            <w:gridSpan w:val="5"/>
          </w:tcPr>
          <w:p w14:paraId="2DDBDE12" w14:textId="77777777" w:rsidR="008C37BF" w:rsidRPr="00C0414A" w:rsidRDefault="008C37BF" w:rsidP="008C37BF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Access the class book  at: </w:t>
            </w:r>
            <w:hyperlink r:id="rId7" w:history="1">
              <w:r w:rsidRPr="00C0414A">
                <w:rPr>
                  <w:rStyle w:val="Hyperlink"/>
                  <w:rFonts w:ascii="SassoonPrimaryInfant" w:hAnsi="SassoonPrimaryInfant"/>
                  <w:sz w:val="20"/>
                  <w:szCs w:val="20"/>
                </w:rPr>
                <w:t>https://www.oxfordowl.co.uk/api/interactives/31431.html</w:t>
              </w:r>
            </w:hyperlink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  Username: P6BS   Password: read</w:t>
            </w:r>
          </w:p>
        </w:tc>
      </w:tr>
      <w:tr w:rsidR="00D05AE3" w:rsidRPr="00C0414A" w14:paraId="0E222734" w14:textId="77777777" w:rsidTr="00296FC8">
        <w:trPr>
          <w:trHeight w:val="2348"/>
        </w:trPr>
        <w:tc>
          <w:tcPr>
            <w:tcW w:w="2830" w:type="dxa"/>
          </w:tcPr>
          <w:p w14:paraId="34612CCD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0F007CB5" w14:textId="77777777" w:rsidR="007339B1" w:rsidRPr="00C0414A" w:rsidRDefault="00AA5769" w:rsidP="007339B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Reading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: </w:t>
            </w:r>
          </w:p>
          <w:p w14:paraId="20BCE321" w14:textId="77777777" w:rsidR="00C0414A" w:rsidRDefault="00B8592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Read ‘</w:t>
            </w:r>
            <w:proofErr w:type="spellStart"/>
            <w:r w:rsidRPr="00C0414A">
              <w:rPr>
                <w:rFonts w:ascii="SassoonPrimaryInfant" w:hAnsi="SassoonPrimaryInfant"/>
                <w:sz w:val="20"/>
                <w:szCs w:val="20"/>
              </w:rPr>
              <w:t>Lairy</w:t>
            </w:r>
            <w:proofErr w:type="spellEnd"/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Hair’ </w:t>
            </w:r>
            <w:r w:rsidR="00C0414A">
              <w:rPr>
                <w:rFonts w:ascii="SassoonPrimaryInfant" w:hAnsi="SassoonPrimaryInfant"/>
                <w:sz w:val="20"/>
                <w:szCs w:val="20"/>
              </w:rPr>
              <w:t>and explore the vocabulary task</w:t>
            </w:r>
            <w:r w:rsidR="007339B1" w:rsidRPr="00C0414A">
              <w:rPr>
                <w:rFonts w:ascii="SassoonPrimaryInfant" w:hAnsi="SassoonPrimaryInfant"/>
                <w:sz w:val="20"/>
                <w:szCs w:val="20"/>
              </w:rPr>
              <w:t xml:space="preserve"> (you will find this on P44). </w:t>
            </w:r>
          </w:p>
          <w:p w14:paraId="09622562" w14:textId="77777777" w:rsidR="00AA5769" w:rsidRPr="00C0414A" w:rsidRDefault="00B8592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Then write a paragraph about a time when you had your hair cut/styled. </w:t>
            </w:r>
          </w:p>
          <w:p w14:paraId="1540E384" w14:textId="77777777" w:rsidR="00DF7434" w:rsidRDefault="00AA5769" w:rsidP="00964F3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Writing: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14:paraId="7564FA4B" w14:textId="77777777" w:rsidR="00546E61" w:rsidRPr="00C0414A" w:rsidRDefault="00AA5769" w:rsidP="00964F3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  <w:r w:rsidR="00964F31" w:rsidRPr="00C0414A">
              <w:rPr>
                <w:rFonts w:ascii="SassoonPrimaryInfant" w:hAnsi="SassoonPrimaryInfant"/>
                <w:sz w:val="20"/>
                <w:szCs w:val="20"/>
              </w:rPr>
              <w:t xml:space="preserve">Can you use at least 5 wow words to describe an elephant? Now use these words in a sentence/sentences. </w:t>
            </w:r>
          </w:p>
        </w:tc>
        <w:tc>
          <w:tcPr>
            <w:tcW w:w="2977" w:type="dxa"/>
          </w:tcPr>
          <w:p w14:paraId="3DE30A0E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Literacy</w:t>
            </w:r>
          </w:p>
          <w:p w14:paraId="4A0589D6" w14:textId="77777777" w:rsidR="007339B1" w:rsidRPr="00C0414A" w:rsidRDefault="00AA5769" w:rsidP="007339B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Reading</w:t>
            </w: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: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 </w:t>
            </w:r>
            <w:r w:rsidR="008C37BF"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14:paraId="5185ACE9" w14:textId="77777777" w:rsidR="00C0414A" w:rsidRDefault="00B85929" w:rsidP="007339B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Read ‘Mrs Fairborn’s Baby</w:t>
            </w:r>
            <w:r w:rsidR="00C0414A">
              <w:rPr>
                <w:rFonts w:ascii="SassoonPrimaryInfant" w:hAnsi="SassoonPrimaryInfant"/>
                <w:sz w:val="20"/>
                <w:szCs w:val="20"/>
              </w:rPr>
              <w:t>’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  <w:r w:rsidR="00C0414A">
              <w:rPr>
                <w:rFonts w:ascii="SassoonPrimaryInfant" w:hAnsi="SassoonPrimaryInfant"/>
                <w:sz w:val="20"/>
                <w:szCs w:val="20"/>
              </w:rPr>
              <w:t>and explore the vocabulary task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(you will find this on P44). </w:t>
            </w:r>
          </w:p>
          <w:p w14:paraId="10473C24" w14:textId="77777777" w:rsidR="00AA5769" w:rsidRPr="00C0414A" w:rsidRDefault="00B8592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Now, identify 6 main points and write a summary if you feel confident. </w:t>
            </w:r>
          </w:p>
          <w:p w14:paraId="17DAEE39" w14:textId="77777777" w:rsidR="00DF7434" w:rsidRDefault="00AA5769" w:rsidP="00AA5769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</w:t>
            </w: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: </w:t>
            </w:r>
          </w:p>
          <w:p w14:paraId="44F1BC93" w14:textId="77777777" w:rsidR="00287D0D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Use each of the following connectives to create a structured sentence:</w:t>
            </w:r>
          </w:p>
          <w:p w14:paraId="08DC3244" w14:textId="77777777" w:rsidR="00581339" w:rsidRPr="00C0414A" w:rsidRDefault="0058133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2810C89" w14:textId="77777777" w:rsidR="00287D0D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even though</w:t>
            </w:r>
          </w:p>
          <w:p w14:paraId="2BCA8F3B" w14:textId="77777777" w:rsidR="00287D0D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despite</w:t>
            </w:r>
          </w:p>
          <w:p w14:paraId="14E58B67" w14:textId="77777777" w:rsidR="00287D0D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unless</w:t>
            </w:r>
          </w:p>
          <w:p w14:paraId="4521A50A" w14:textId="77777777" w:rsidR="00287D0D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however</w:t>
            </w:r>
          </w:p>
          <w:p w14:paraId="36C55A6F" w14:textId="77777777" w:rsidR="00546E61" w:rsidRPr="00C0414A" w:rsidRDefault="00287D0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although </w:t>
            </w:r>
          </w:p>
          <w:p w14:paraId="4C2B1A15" w14:textId="77777777" w:rsidR="00546E61" w:rsidRPr="00C0414A" w:rsidRDefault="00546E61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947597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566FF327" w14:textId="77777777" w:rsidR="007339B1" w:rsidRPr="00C0414A" w:rsidRDefault="00AA5769" w:rsidP="007339B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Reading</w:t>
            </w: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: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 </w:t>
            </w:r>
            <w:r w:rsidR="008C37BF"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</w:p>
          <w:p w14:paraId="1FCFFC15" w14:textId="77777777" w:rsidR="00C0414A" w:rsidRDefault="007339B1" w:rsidP="007339B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Read ‘What sort o</w:t>
            </w:r>
            <w:r w:rsidR="00B85929" w:rsidRPr="00C0414A">
              <w:rPr>
                <w:rFonts w:ascii="SassoonPrimaryInfant" w:hAnsi="SassoonPrimaryInfant"/>
                <w:sz w:val="20"/>
                <w:szCs w:val="20"/>
              </w:rPr>
              <w:t xml:space="preserve">f football fan are you?’ </w:t>
            </w:r>
            <w:r w:rsidR="00C0414A">
              <w:rPr>
                <w:rFonts w:ascii="SassoonPrimaryInfant" w:hAnsi="SassoonPrimaryInfant"/>
                <w:sz w:val="20"/>
                <w:szCs w:val="20"/>
              </w:rPr>
              <w:t>and explore the vocabulary task</w:t>
            </w:r>
            <w:r w:rsidR="00B85929" w:rsidRPr="00C0414A"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(you will find this on P45). </w:t>
            </w:r>
          </w:p>
          <w:p w14:paraId="09066E1A" w14:textId="77777777" w:rsidR="00AA5769" w:rsidRPr="00C0414A" w:rsidRDefault="00B8592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Find 5 tricky words in this book and </w:t>
            </w:r>
            <w:r w:rsidR="00C0414A">
              <w:rPr>
                <w:rFonts w:ascii="SassoonPrimaryInfant" w:hAnsi="SassoonPrimaryInfant"/>
                <w:sz w:val="20"/>
                <w:szCs w:val="20"/>
              </w:rPr>
              <w:t>define them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. If you feel confident, use these in a sentence. </w:t>
            </w:r>
          </w:p>
          <w:p w14:paraId="56BA7EF6" w14:textId="77777777" w:rsidR="00DF7434" w:rsidRDefault="00AA5769" w:rsidP="00AA5769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</w:t>
            </w: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: </w:t>
            </w:r>
          </w:p>
          <w:p w14:paraId="4BA580F4" w14:textId="77777777" w:rsidR="00AA5769" w:rsidRPr="00C0414A" w:rsidRDefault="0058133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One way to open a sentence is with a ‘time’ opener, like this:</w:t>
            </w:r>
          </w:p>
          <w:p w14:paraId="2750E576" w14:textId="77777777" w:rsidR="00581339" w:rsidRPr="00C0414A" w:rsidRDefault="0058133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657FAB05" w14:textId="77777777" w:rsidR="00581339" w:rsidRPr="00C0414A" w:rsidRDefault="00581339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Before jumping into the pool, the diver adjusted his swimming goggles.</w:t>
            </w:r>
          </w:p>
          <w:p w14:paraId="6DD0BFC5" w14:textId="77777777" w:rsidR="0078143D" w:rsidRPr="00C0414A" w:rsidRDefault="0078143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7C59EA6A" w14:textId="77777777" w:rsidR="0078143D" w:rsidRPr="00C0414A" w:rsidRDefault="00C0414A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>Write a sentence t</w:t>
            </w:r>
            <w:r w:rsidR="0078143D" w:rsidRPr="00C0414A">
              <w:rPr>
                <w:rFonts w:ascii="SassoonPrimaryInfant" w:hAnsi="SassoonPrimaryInfant"/>
                <w:sz w:val="20"/>
                <w:szCs w:val="20"/>
              </w:rPr>
              <w:t>hat starts with each of the following:</w:t>
            </w:r>
          </w:p>
          <w:p w14:paraId="2082DC78" w14:textId="77777777" w:rsidR="0078143D" w:rsidRPr="00C0414A" w:rsidRDefault="0078143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5750BA17" w14:textId="77777777" w:rsidR="0078143D" w:rsidRPr="00C0414A" w:rsidRDefault="0078143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After…,</w:t>
            </w:r>
          </w:p>
          <w:p w14:paraId="4EFFDDAB" w14:textId="77777777" w:rsidR="0078143D" w:rsidRPr="00C0414A" w:rsidRDefault="0078143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During the …,</w:t>
            </w:r>
          </w:p>
          <w:p w14:paraId="48E7D6BE" w14:textId="77777777" w:rsidR="0078143D" w:rsidRPr="00C0414A" w:rsidRDefault="0078143D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Since the …, </w:t>
            </w:r>
          </w:p>
          <w:p w14:paraId="012606E7" w14:textId="77777777" w:rsidR="00546E61" w:rsidRPr="00C0414A" w:rsidRDefault="00546E61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2AE37129" w14:textId="77777777" w:rsidR="00546E61" w:rsidRPr="00C0414A" w:rsidRDefault="00546E61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78EFEF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36187C53" w14:textId="77777777" w:rsidR="00167C84" w:rsidRPr="00C0414A" w:rsidRDefault="00167C84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6466565D" w14:textId="2BE0A930" w:rsidR="00546E61" w:rsidRPr="00C0414A" w:rsidRDefault="00F245D3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50C224C" w14:textId="77777777" w:rsidR="005C13C9" w:rsidRPr="00C0414A" w:rsidRDefault="005C13C9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7D8CA8C1" w14:textId="77777777" w:rsidR="00546E61" w:rsidRPr="00C0414A" w:rsidRDefault="00546E61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832EA94" w14:textId="77777777" w:rsidR="00546E61" w:rsidRPr="00C0414A" w:rsidRDefault="00546E61" w:rsidP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Literacy </w:t>
            </w:r>
          </w:p>
          <w:p w14:paraId="03761F0E" w14:textId="77777777" w:rsidR="00546E61" w:rsidRDefault="00546E61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FA46290" w14:textId="77777777" w:rsidR="00F245D3" w:rsidRPr="00C0414A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314062FC" w14:textId="6E59BB5F" w:rsidR="00F245D3" w:rsidRPr="00C0414A" w:rsidRDefault="00F245D3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296FC8" w:rsidRPr="00C0414A" w14:paraId="6809C838" w14:textId="77777777" w:rsidTr="00C21583">
        <w:trPr>
          <w:trHeight w:val="421"/>
        </w:trPr>
        <w:tc>
          <w:tcPr>
            <w:tcW w:w="13948" w:type="dxa"/>
            <w:gridSpan w:val="5"/>
          </w:tcPr>
          <w:p w14:paraId="4F46BE92" w14:textId="1B0130EA" w:rsidR="00296FC8" w:rsidRPr="00C0414A" w:rsidRDefault="00F245D3" w:rsidP="00C21583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>
              <w:rPr>
                <w:rFonts w:ascii="SassoonPrimaryInfant" w:hAnsi="SassoonPrimaryInfant"/>
                <w:b/>
                <w:sz w:val="20"/>
                <w:szCs w:val="20"/>
              </w:rPr>
              <w:t xml:space="preserve">Maths: </w:t>
            </w:r>
            <w:r w:rsidR="00C21583"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Practise your Learn Its </w:t>
            </w:r>
            <w:r w:rsidR="00370A21">
              <w:rPr>
                <w:rFonts w:ascii="SassoonPrimaryInfant" w:hAnsi="SassoonPrimaryInfant"/>
                <w:b/>
                <w:sz w:val="20"/>
                <w:szCs w:val="20"/>
              </w:rPr>
              <w:t>(</w:t>
            </w:r>
            <w:r w:rsidR="00C21583" w:rsidRPr="00C0414A">
              <w:rPr>
                <w:rFonts w:ascii="SassoonPrimaryInfant" w:hAnsi="SassoonPrimaryInfant"/>
                <w:b/>
                <w:sz w:val="20"/>
                <w:szCs w:val="20"/>
              </w:rPr>
              <w:t>See Teams</w:t>
            </w:r>
            <w:r w:rsidR="00370A21">
              <w:rPr>
                <w:rFonts w:ascii="SassoonPrimaryInfant" w:hAnsi="SassoonPrimaryInfant"/>
                <w:b/>
                <w:sz w:val="20"/>
                <w:szCs w:val="20"/>
              </w:rPr>
              <w:t>)</w:t>
            </w:r>
          </w:p>
        </w:tc>
      </w:tr>
      <w:tr w:rsidR="00C21583" w:rsidRPr="00C0414A" w14:paraId="3CB6A3D2" w14:textId="77777777" w:rsidTr="00296FC8">
        <w:trPr>
          <w:trHeight w:val="421"/>
        </w:trPr>
        <w:tc>
          <w:tcPr>
            <w:tcW w:w="13948" w:type="dxa"/>
            <w:gridSpan w:val="5"/>
          </w:tcPr>
          <w:p w14:paraId="5A52FCBC" w14:textId="0F15560F" w:rsidR="00C21583" w:rsidRPr="00C0414A" w:rsidRDefault="00C21583" w:rsidP="00C21583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Complete Home Learning Challenge on </w:t>
            </w:r>
            <w:proofErr w:type="spellStart"/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Sum</w:t>
            </w:r>
            <w:r w:rsidR="00890406">
              <w:rPr>
                <w:rFonts w:ascii="SassoonPrimaryInfant" w:hAnsi="SassoonPrimaryInfant"/>
                <w:b/>
                <w:sz w:val="20"/>
                <w:szCs w:val="20"/>
              </w:rPr>
              <w:t>dog</w:t>
            </w:r>
            <w:proofErr w:type="spellEnd"/>
          </w:p>
        </w:tc>
      </w:tr>
      <w:tr w:rsidR="00D05AE3" w:rsidRPr="00C0414A" w14:paraId="372ED2CD" w14:textId="77777777" w:rsidTr="00D05AE3">
        <w:trPr>
          <w:trHeight w:val="1140"/>
        </w:trPr>
        <w:tc>
          <w:tcPr>
            <w:tcW w:w="2830" w:type="dxa"/>
          </w:tcPr>
          <w:p w14:paraId="4AE3B991" w14:textId="77777777" w:rsidR="00546E61" w:rsidRDefault="00546E61" w:rsidP="00370A2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Numeracy</w:t>
            </w:r>
          </w:p>
          <w:p w14:paraId="1D52C2B3" w14:textId="77777777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28F90CBA" w14:textId="31349FD0" w:rsidR="00370A21" w:rsidRPr="00370A21" w:rsidRDefault="00370A21" w:rsidP="00370A2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</w:tcPr>
          <w:p w14:paraId="7569F7F6" w14:textId="77777777" w:rsidR="00546E61" w:rsidRPr="00C0414A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0B040A66" w14:textId="77777777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142C525D" w14:textId="70660E38" w:rsidR="00546E61" w:rsidRPr="00C0414A" w:rsidRDefault="00546E61" w:rsidP="00F801C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606EEA" w14:textId="77777777" w:rsidR="00546E61" w:rsidRPr="00C0414A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350F9577" w14:textId="575260E2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286871DA" w14:textId="31E5C8BA" w:rsidR="00F801C4" w:rsidRPr="00DF7434" w:rsidRDefault="00F801C4" w:rsidP="00F801C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E48EAA" w14:textId="77777777" w:rsidR="00546E61" w:rsidRPr="00C0414A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011D648C" w14:textId="77777777" w:rsidR="00370A21" w:rsidRPr="00C0414A" w:rsidRDefault="00AD5E9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 </w:t>
            </w:r>
            <w:r w:rsidR="00370A21" w:rsidRPr="00C0414A">
              <w:rPr>
                <w:rFonts w:ascii="SassoonPrimaryInfant" w:hAnsi="SassoonPrimaryInfant"/>
                <w:sz w:val="20"/>
                <w:szCs w:val="20"/>
              </w:rPr>
              <w:t>Fractions (Practical)</w:t>
            </w:r>
          </w:p>
          <w:p w14:paraId="5FA70C39" w14:textId="77777777" w:rsidR="00370A21" w:rsidRPr="00C0414A" w:rsidRDefault="00370A21" w:rsidP="00370A2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Weigh or count out your favourite food (sweets, pizza, biscuits, etc.) Now, using your fraction knowledge, split your food into:</w:t>
            </w:r>
          </w:p>
          <w:p w14:paraId="268CDDD9" w14:textId="77777777" w:rsidR="00370A21" w:rsidRPr="00C0414A" w:rsidRDefault="00370A21" w:rsidP="00370A21">
            <w:pPr>
              <w:pStyle w:val="ListParagraph"/>
              <w:numPr>
                <w:ilvl w:val="0"/>
                <w:numId w:val="6"/>
              </w:num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>Halves</w:t>
            </w:r>
          </w:p>
          <w:p w14:paraId="0527856F" w14:textId="77777777" w:rsidR="00370A21" w:rsidRPr="00C0414A" w:rsidRDefault="00370A21" w:rsidP="00370A21">
            <w:pPr>
              <w:pStyle w:val="ListParagraph"/>
              <w:numPr>
                <w:ilvl w:val="0"/>
                <w:numId w:val="6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Quarters</w:t>
            </w:r>
          </w:p>
          <w:p w14:paraId="58369E42" w14:textId="77777777" w:rsidR="00370A21" w:rsidRPr="00C0414A" w:rsidRDefault="00370A21" w:rsidP="00370A21">
            <w:pPr>
              <w:pStyle w:val="ListParagraph"/>
              <w:numPr>
                <w:ilvl w:val="0"/>
                <w:numId w:val="6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Eighths </w:t>
            </w:r>
          </w:p>
          <w:p w14:paraId="426226E3" w14:textId="77777777" w:rsidR="00370A21" w:rsidRPr="00C0414A" w:rsidRDefault="00370A21" w:rsidP="00370A21">
            <w:pPr>
              <w:pStyle w:val="ListParagraph"/>
              <w:numPr>
                <w:ilvl w:val="0"/>
                <w:numId w:val="6"/>
              </w:num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Tenths </w:t>
            </w:r>
          </w:p>
          <w:p w14:paraId="79EF20AD" w14:textId="4A7AB54C" w:rsidR="00AD5E91" w:rsidRPr="00C0414A" w:rsidRDefault="00AD5E91" w:rsidP="00F801C4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</w:tc>
        <w:tc>
          <w:tcPr>
            <w:tcW w:w="2754" w:type="dxa"/>
          </w:tcPr>
          <w:p w14:paraId="65C58E8C" w14:textId="77777777" w:rsidR="00546E61" w:rsidRPr="00C0414A" w:rsidRDefault="00546E61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Numeracy</w:t>
            </w:r>
          </w:p>
          <w:p w14:paraId="5561101B" w14:textId="77777777" w:rsidR="00F245D3" w:rsidRPr="00C0414A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Fractions (Online)</w:t>
            </w:r>
          </w:p>
          <w:p w14:paraId="07B3B9C6" w14:textId="77777777" w:rsidR="00F245D3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Play the Daily 10 game via the </w:t>
            </w:r>
            <w:proofErr w:type="spellStart"/>
            <w:r w:rsidRPr="00C0414A">
              <w:rPr>
                <w:rFonts w:ascii="SassoonPrimaryInfant" w:hAnsi="SassoonPrimaryInfant"/>
                <w:sz w:val="20"/>
                <w:szCs w:val="20"/>
              </w:rPr>
              <w:t>Topmarks</w:t>
            </w:r>
            <w:proofErr w:type="spellEnd"/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website and time yourself playing</w:t>
            </w:r>
            <w:r>
              <w:rPr>
                <w:rFonts w:ascii="SassoonPrimaryInfant" w:hAnsi="SassoonPrimaryInfant"/>
                <w:sz w:val="20"/>
                <w:szCs w:val="20"/>
              </w:rPr>
              <w:t>:</w:t>
            </w:r>
          </w:p>
          <w:p w14:paraId="14EA8BDE" w14:textId="77777777" w:rsidR="00F245D3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5047A33" w14:textId="77777777" w:rsidR="00F245D3" w:rsidRPr="00C0414A" w:rsidRDefault="00F245D3" w:rsidP="00F245D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>Level 5, Fractions using 15 secs, 10 secs and 7 secs for each of the fractions below:</w:t>
            </w:r>
          </w:p>
          <w:p w14:paraId="17D0B2FF" w14:textId="77777777" w:rsidR="00F245D3" w:rsidRPr="00C0414A" w:rsidRDefault="00F245D3" w:rsidP="00F245D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14:paraId="3C6FAA84" w14:textId="77777777" w:rsidR="00F245D3" w:rsidRPr="00C0414A" w:rsidRDefault="00F245D3" w:rsidP="00F245D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</w:rPr>
              <w:t xml:space="preserve">1/3, 1/4, 1/6, 1/8 </w:t>
            </w:r>
          </w:p>
          <w:p w14:paraId="22ED678A" w14:textId="77777777" w:rsidR="00F245D3" w:rsidRPr="00C0414A" w:rsidRDefault="00F245D3" w:rsidP="00F245D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  <w:p w14:paraId="32490AC4" w14:textId="08A9EDF5" w:rsidR="00666A39" w:rsidRPr="00C0414A" w:rsidRDefault="00F245D3" w:rsidP="00F245D3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DF7434">
              <w:rPr>
                <w:rFonts w:ascii="SassoonPrimaryInfant" w:hAnsi="SassoonPrimaryInfant"/>
                <w:sz w:val="20"/>
                <w:szCs w:val="20"/>
              </w:rPr>
              <w:t>Remember to write down your scores and let your teacher know!</w:t>
            </w:r>
          </w:p>
        </w:tc>
      </w:tr>
      <w:tr w:rsidR="00D05AE3" w:rsidRPr="00C0414A" w14:paraId="75674A32" w14:textId="77777777" w:rsidTr="00296FC8">
        <w:trPr>
          <w:trHeight w:val="70"/>
        </w:trPr>
        <w:tc>
          <w:tcPr>
            <w:tcW w:w="2830" w:type="dxa"/>
          </w:tcPr>
          <w:p w14:paraId="1A59D4E5" w14:textId="77777777" w:rsidR="00546E61" w:rsidRPr="00C0414A" w:rsidRDefault="00AA576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0349278B" w14:textId="77777777" w:rsidR="000C3195" w:rsidRPr="00C0414A" w:rsidRDefault="00F30D25" w:rsidP="004D7062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Go</w:t>
            </w:r>
            <w:r w:rsidR="003F6DD6" w:rsidRPr="00C0414A">
              <w:rPr>
                <w:rFonts w:ascii="SassoonPrimaryInfant" w:hAnsi="SassoonPrimaryInfant"/>
                <w:sz w:val="20"/>
                <w:szCs w:val="20"/>
              </w:rPr>
              <w:t xml:space="preserve"> into your garden (if you have one)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and find natur</w:t>
            </w:r>
            <w:r w:rsidR="004D7062" w:rsidRPr="00C0414A">
              <w:rPr>
                <w:rFonts w:ascii="SassoonPrimaryInfant" w:hAnsi="SassoonPrimaryInfant"/>
                <w:sz w:val="20"/>
                <w:szCs w:val="20"/>
              </w:rPr>
              <w:t xml:space="preserve">al materials to create a 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>picture e.g. twigs, leaves stones etc</w:t>
            </w:r>
            <w:r w:rsidR="003F6DD6" w:rsidRPr="00C0414A">
              <w:rPr>
                <w:rFonts w:ascii="SassoonPrimaryInfant" w:hAnsi="SassoonPrimaryInfant"/>
                <w:sz w:val="20"/>
                <w:szCs w:val="20"/>
              </w:rPr>
              <w:t xml:space="preserve">. Alternatively, use materials found within the house. </w:t>
            </w:r>
          </w:p>
        </w:tc>
        <w:tc>
          <w:tcPr>
            <w:tcW w:w="2977" w:type="dxa"/>
          </w:tcPr>
          <w:p w14:paraId="287EA483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1D7A0518" w14:textId="77777777" w:rsidR="001221B9" w:rsidRPr="00C0414A" w:rsidRDefault="00F919DF" w:rsidP="00F919DF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Think about some questions you would like to know the answer to. Where/how can you find the answer? Ask someone to help. </w:t>
            </w:r>
          </w:p>
        </w:tc>
        <w:tc>
          <w:tcPr>
            <w:tcW w:w="2835" w:type="dxa"/>
          </w:tcPr>
          <w:p w14:paraId="6D22297B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529E43A0" w14:textId="77777777" w:rsidR="001221B9" w:rsidRPr="00C0414A" w:rsidRDefault="006E4210" w:rsidP="001221B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Think about how many different parts of your body you can move, make up a game to get different parts of your body moving. </w:t>
            </w:r>
          </w:p>
        </w:tc>
        <w:tc>
          <w:tcPr>
            <w:tcW w:w="2552" w:type="dxa"/>
          </w:tcPr>
          <w:p w14:paraId="1C95395A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23C5FE93" w14:textId="77777777" w:rsidR="001221B9" w:rsidRPr="00C0414A" w:rsidRDefault="003B00A2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Choose a quiet area in your house</w:t>
            </w:r>
            <w:r w:rsidR="006E4210" w:rsidRPr="00C0414A">
              <w:rPr>
                <w:rFonts w:ascii="SassoonPrimaryInfant" w:hAnsi="SassoonPrimaryInfant"/>
                <w:sz w:val="20"/>
                <w:szCs w:val="20"/>
              </w:rPr>
              <w:t xml:space="preserve"> and think about your senses. What can you see, hear, smell, touch and taste?</w:t>
            </w:r>
          </w:p>
        </w:tc>
        <w:tc>
          <w:tcPr>
            <w:tcW w:w="2754" w:type="dxa"/>
          </w:tcPr>
          <w:p w14:paraId="7DC40ED0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6579315B" w14:textId="77777777" w:rsidR="005C13C9" w:rsidRPr="00C0414A" w:rsidRDefault="004D7062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List 10 things you hope will happen in the next year.</w:t>
            </w:r>
          </w:p>
        </w:tc>
      </w:tr>
      <w:tr w:rsidR="00D05AE3" w:rsidRPr="00C0414A" w14:paraId="6E6011CF" w14:textId="77777777" w:rsidTr="00D05AE3">
        <w:trPr>
          <w:trHeight w:val="416"/>
        </w:trPr>
        <w:tc>
          <w:tcPr>
            <w:tcW w:w="2830" w:type="dxa"/>
          </w:tcPr>
          <w:p w14:paraId="16964DB6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6</w:t>
            </w:r>
          </w:p>
          <w:p w14:paraId="1F30082D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B65DA6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7</w:t>
            </w:r>
          </w:p>
          <w:p w14:paraId="3F335EBB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C5F2F8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8</w:t>
            </w:r>
          </w:p>
          <w:p w14:paraId="3506CF10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4270C7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9</w:t>
            </w:r>
          </w:p>
          <w:p w14:paraId="4CED6593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A5E85BA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color w:val="FF0000"/>
                <w:sz w:val="20"/>
                <w:szCs w:val="20"/>
              </w:rPr>
              <w:t>Day 10</w:t>
            </w:r>
          </w:p>
          <w:p w14:paraId="273D1BCB" w14:textId="77777777" w:rsidR="00FA1367" w:rsidRPr="00C0414A" w:rsidRDefault="00FA1367" w:rsidP="006703BC">
            <w:pPr>
              <w:jc w:val="center"/>
              <w:rPr>
                <w:rFonts w:ascii="SassoonPrimaryInfant" w:hAnsi="SassoonPrimaryInfant"/>
                <w:color w:val="FF0000"/>
                <w:sz w:val="20"/>
                <w:szCs w:val="20"/>
              </w:rPr>
            </w:pPr>
          </w:p>
        </w:tc>
      </w:tr>
      <w:tr w:rsidR="00D05AE3" w:rsidRPr="00C0414A" w14:paraId="5BE116E5" w14:textId="77777777" w:rsidTr="00D05AE3">
        <w:trPr>
          <w:trHeight w:val="1140"/>
        </w:trPr>
        <w:tc>
          <w:tcPr>
            <w:tcW w:w="2830" w:type="dxa"/>
          </w:tcPr>
          <w:p w14:paraId="62851C68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  <w:b/>
                <w:u w:val="single"/>
              </w:rPr>
              <w:t>Reading</w:t>
            </w:r>
            <w:r w:rsidRPr="00B32E13">
              <w:rPr>
                <w:rFonts w:ascii="SassoonPrimaryInfant" w:hAnsi="SassoonPrimaryInfant"/>
                <w:b/>
              </w:rPr>
              <w:t>:</w:t>
            </w:r>
            <w:r w:rsidRPr="00B32E13">
              <w:rPr>
                <w:rFonts w:ascii="SassoonPrimaryInfant" w:hAnsi="SassoonPrimaryInfant"/>
              </w:rPr>
              <w:t xml:space="preserve">  Read ‘</w:t>
            </w:r>
            <w:proofErr w:type="gramStart"/>
            <w:r w:rsidRPr="00B32E13">
              <w:rPr>
                <w:rFonts w:ascii="SassoonPrimaryInfant" w:hAnsi="SassoonPrimaryInfant"/>
              </w:rPr>
              <w:t>It’s</w:t>
            </w:r>
            <w:proofErr w:type="gramEnd"/>
            <w:r w:rsidRPr="00B32E13">
              <w:rPr>
                <w:rFonts w:ascii="SassoonPrimaryInfant" w:hAnsi="SassoonPrimaryInfant"/>
              </w:rPr>
              <w:t xml:space="preserve"> football-but not as we know it! Try the vocabulary challenge (you will find this on P45). </w:t>
            </w:r>
          </w:p>
          <w:p w14:paraId="279FBCD1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 xml:space="preserve">Now, write a list of some rules for football. </w:t>
            </w:r>
          </w:p>
          <w:p w14:paraId="361B5B25" w14:textId="77777777" w:rsidR="0015531B" w:rsidRPr="00B32E13" w:rsidRDefault="0015531B" w:rsidP="0015531B">
            <w:pPr>
              <w:rPr>
                <w:rFonts w:ascii="SassoonPrimaryInfant" w:hAnsi="SassoonPrimaryInfant"/>
                <w:b/>
              </w:rPr>
            </w:pPr>
            <w:r w:rsidRPr="00B32E13">
              <w:rPr>
                <w:rFonts w:ascii="SassoonPrimaryInfant" w:hAnsi="SassoonPrimaryInfant"/>
                <w:b/>
                <w:u w:val="single"/>
              </w:rPr>
              <w:t>Writing</w:t>
            </w:r>
            <w:r w:rsidRPr="00B32E13">
              <w:rPr>
                <w:rFonts w:ascii="SassoonPrimaryInfant" w:hAnsi="SassoonPrimaryInfant"/>
                <w:b/>
              </w:rPr>
              <w:t xml:space="preserve">: </w:t>
            </w:r>
          </w:p>
          <w:p w14:paraId="52845D47" w14:textId="77777777" w:rsidR="0015531B" w:rsidRPr="00B32E13" w:rsidRDefault="0015531B" w:rsidP="0015531B">
            <w:pPr>
              <w:rPr>
                <w:rFonts w:ascii="SassoonPrimaryInfant" w:hAnsi="SassoonPrimaryInfant"/>
                <w:b/>
              </w:rPr>
            </w:pPr>
            <w:r w:rsidRPr="00B32E13">
              <w:rPr>
                <w:rFonts w:ascii="SassoonPrimaryInfant" w:hAnsi="SassoonPrimaryInfant"/>
              </w:rPr>
              <w:t xml:space="preserve">Write 5 sentences about your life. Remember to use </w:t>
            </w:r>
            <w:r w:rsidRPr="00B32E13">
              <w:rPr>
                <w:rFonts w:ascii="SassoonPrimaryInfant" w:hAnsi="SassoonPrimaryInfant"/>
              </w:rPr>
              <w:lastRenderedPageBreak/>
              <w:t>capital letters and full stops accurately.</w:t>
            </w:r>
          </w:p>
          <w:p w14:paraId="3AFB4788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 xml:space="preserve">E.g. </w:t>
            </w:r>
          </w:p>
          <w:p w14:paraId="54F404F8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>My name is Holly and I live in sunny Maddiston, in the wonderful country of Scotland.</w:t>
            </w:r>
          </w:p>
          <w:p w14:paraId="306F92C2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>I live with my caring mum, funny dad, and my very irritating brother Joel.</w:t>
            </w:r>
          </w:p>
          <w:p w14:paraId="3AA7A7BA" w14:textId="77777777" w:rsidR="00546E61" w:rsidRPr="00C0414A" w:rsidRDefault="00546E61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7383DB" w14:textId="77777777" w:rsidR="0015531B" w:rsidRPr="00B32E13" w:rsidRDefault="0015531B" w:rsidP="0015531B">
            <w:pPr>
              <w:rPr>
                <w:rFonts w:ascii="SassoonPrimaryInfant" w:hAnsi="SassoonPrimaryInfant"/>
                <w:b/>
                <w:bCs/>
                <w:u w:val="single"/>
              </w:rPr>
            </w:pPr>
            <w:r w:rsidRPr="00B32E13">
              <w:rPr>
                <w:rFonts w:ascii="SassoonPrimaryInfant" w:hAnsi="SassoonPrimaryInfant"/>
                <w:b/>
                <w:u w:val="single"/>
              </w:rPr>
              <w:lastRenderedPageBreak/>
              <w:t>Reading</w:t>
            </w:r>
            <w:r w:rsidRPr="00B32E13">
              <w:rPr>
                <w:rFonts w:ascii="SassoonPrimaryInfant" w:hAnsi="SassoonPrimaryInfant"/>
                <w:b/>
              </w:rPr>
              <w:t>:</w:t>
            </w:r>
            <w:r w:rsidRPr="00B32E13">
              <w:rPr>
                <w:rFonts w:ascii="SassoonPrimaryInfant" w:hAnsi="SassoonPrimaryInfant"/>
              </w:rPr>
              <w:t xml:space="preserve"> </w:t>
            </w:r>
          </w:p>
          <w:p w14:paraId="019614EC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 xml:space="preserve">Before you read ‘Norman Knight’, think about the title and what it could be about. Make 3 predictions for this story. </w:t>
            </w:r>
          </w:p>
          <w:p w14:paraId="75AD4339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 xml:space="preserve">After reading, were any of your predictions correct? </w:t>
            </w:r>
          </w:p>
          <w:p w14:paraId="12F8E955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lastRenderedPageBreak/>
              <w:t xml:space="preserve">Now try the vocabulary challenge (you will find this on P46). </w:t>
            </w:r>
          </w:p>
          <w:p w14:paraId="721C180D" w14:textId="77777777" w:rsidR="0015531B" w:rsidRPr="00B32E13" w:rsidRDefault="0015531B" w:rsidP="0015531B">
            <w:pPr>
              <w:rPr>
                <w:rFonts w:ascii="SassoonPrimaryInfant" w:hAnsi="SassoonPrimaryInfant"/>
                <w:b/>
              </w:rPr>
            </w:pPr>
            <w:r w:rsidRPr="00B32E13">
              <w:rPr>
                <w:rFonts w:ascii="SassoonPrimaryInfant" w:hAnsi="SassoonPrimaryInfant"/>
                <w:b/>
                <w:u w:val="single"/>
              </w:rPr>
              <w:t>Writing</w:t>
            </w:r>
            <w:r w:rsidRPr="00B32E13">
              <w:rPr>
                <w:rFonts w:ascii="SassoonPrimaryInfant" w:hAnsi="SassoonPrimaryInfant"/>
                <w:b/>
              </w:rPr>
              <w:t xml:space="preserve">: </w:t>
            </w:r>
          </w:p>
          <w:p w14:paraId="3AD39113" w14:textId="77777777" w:rsidR="0015531B" w:rsidRPr="00B32E13" w:rsidRDefault="0015531B" w:rsidP="0015531B">
            <w:pPr>
              <w:rPr>
                <w:rFonts w:ascii="SassoonPrimaryInfant" w:hAnsi="SassoonPrimaryInfant"/>
              </w:rPr>
            </w:pPr>
            <w:r w:rsidRPr="00B32E13">
              <w:rPr>
                <w:rFonts w:ascii="SassoonPrimaryInfant" w:hAnsi="SassoonPrimaryInfant"/>
              </w:rPr>
              <w:t>Can you use at least 5 wow words to describe a castle? Now use these words in a sentence/sentences.</w:t>
            </w:r>
          </w:p>
          <w:p w14:paraId="70699FAA" w14:textId="2274DE45" w:rsidR="00FA4A23" w:rsidRPr="00C0414A" w:rsidRDefault="00FA4A23" w:rsidP="00D858AC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998450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Reading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: </w:t>
            </w:r>
          </w:p>
          <w:p w14:paraId="5475B5B2" w14:textId="77777777" w:rsidR="005E4055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Read ‘Christmas 1914’ and try the vocabulary challenge (you will find this on P46). </w:t>
            </w:r>
          </w:p>
          <w:p w14:paraId="42C85630" w14:textId="77777777" w:rsidR="005E4055" w:rsidRPr="00DF7434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Now, draw a picture visualising what happened on Christmas Day, 1914.</w:t>
            </w:r>
          </w:p>
          <w:p w14:paraId="1A9F5831" w14:textId="77777777" w:rsidR="005E4055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Writing: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  </w:t>
            </w:r>
          </w:p>
          <w:p w14:paraId="6E0700BA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>Use the conjunction to help you complete these sentences:</w:t>
            </w:r>
          </w:p>
          <w:p w14:paraId="1DB3D0DD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 xml:space="preserve">We will go to the park tomorrow, </w:t>
            </w:r>
            <w:r w:rsidRPr="00C0414A">
              <w:rPr>
                <w:rFonts w:ascii="SassoonPrimaryInfant" w:hAnsi="SassoonPrimaryInfant"/>
                <w:b/>
                <w:bCs/>
                <w:sz w:val="20"/>
                <w:szCs w:val="20"/>
              </w:rPr>
              <w:t>unless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>…</w:t>
            </w:r>
          </w:p>
          <w:p w14:paraId="16607A57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E421D19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I forgot to send the parcel </w:t>
            </w:r>
            <w:r w:rsidRPr="00C0414A">
              <w:rPr>
                <w:rFonts w:ascii="SassoonPrimaryInfant" w:hAnsi="SassoonPrimaryInfant"/>
                <w:b/>
                <w:bCs/>
                <w:sz w:val="20"/>
                <w:szCs w:val="20"/>
              </w:rPr>
              <w:t>because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>…</w:t>
            </w:r>
          </w:p>
          <w:p w14:paraId="1962F21F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03EF3EEC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The children were sleeping peacefully </w:t>
            </w:r>
            <w:r w:rsidRPr="00C0414A">
              <w:rPr>
                <w:rFonts w:ascii="SassoonPrimaryInfant" w:hAnsi="SassoonPrimaryInfant"/>
                <w:b/>
                <w:bCs/>
                <w:sz w:val="20"/>
                <w:szCs w:val="20"/>
              </w:rPr>
              <w:t>until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>…</w:t>
            </w:r>
          </w:p>
          <w:p w14:paraId="0C4D84EE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14F163D9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Zane was a talented chef </w:t>
            </w:r>
            <w:r w:rsidRPr="00C0414A">
              <w:rPr>
                <w:rFonts w:ascii="SassoonPrimaryInfant" w:hAnsi="SassoonPrimaryInfant"/>
                <w:b/>
                <w:bCs/>
                <w:sz w:val="20"/>
                <w:szCs w:val="20"/>
              </w:rPr>
              <w:t>but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t>…</w:t>
            </w:r>
          </w:p>
          <w:p w14:paraId="77440189" w14:textId="386EB9E0" w:rsidR="00D47BC6" w:rsidRPr="00C0414A" w:rsidRDefault="00D47BC6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06495F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lastRenderedPageBreak/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FABC90D" w14:textId="3BD3F620" w:rsidR="00546E61" w:rsidRPr="00C0414A" w:rsidRDefault="00546E61" w:rsidP="009B0F40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539883F" w14:textId="77777777" w:rsidR="005E4055" w:rsidRPr="00C0414A" w:rsidRDefault="005E4055" w:rsidP="005E405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0C02A0D7" w14:textId="77777777" w:rsidR="00D858AC" w:rsidRPr="00C0414A" w:rsidRDefault="00D858AC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D05AE3" w:rsidRPr="00C0414A" w14:paraId="725B0CFA" w14:textId="77777777" w:rsidTr="00D05AE3">
        <w:trPr>
          <w:trHeight w:val="1140"/>
        </w:trPr>
        <w:tc>
          <w:tcPr>
            <w:tcW w:w="2830" w:type="dxa"/>
          </w:tcPr>
          <w:p w14:paraId="65383145" w14:textId="77777777" w:rsidR="0065039C" w:rsidRDefault="001221B9" w:rsidP="00F801C4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1B5DC458" w14:textId="77777777" w:rsidR="005806A5" w:rsidRPr="00C0414A" w:rsidRDefault="00E719C2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4CB6BF0F" w14:textId="77421784" w:rsidR="00E719C2" w:rsidRPr="00C0414A" w:rsidRDefault="00E719C2" w:rsidP="00C7129E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CC90F9" w14:textId="77777777" w:rsidR="001221B9" w:rsidRPr="00C0414A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3D8D21F5" w14:textId="77777777" w:rsidR="005806A5" w:rsidRPr="00C0414A" w:rsidRDefault="009C2242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 w:rsidR="005806A5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="005806A5"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1418BD81" w14:textId="6A5C8958" w:rsidR="00E719C2" w:rsidRPr="00C0414A" w:rsidRDefault="00E719C2" w:rsidP="00E73C5D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2ACC18" w14:textId="77777777" w:rsidR="001221B9" w:rsidRPr="00C0414A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7B0DF0E6" w14:textId="77777777" w:rsidR="005806A5" w:rsidRPr="00C0414A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Please find live lesson at 10am and 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an 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>assignment</w:t>
            </w:r>
            <w:r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to complete</w:t>
            </w:r>
            <w:r w:rsidRPr="00F245D3">
              <w:rPr>
                <w:rFonts w:ascii="SassoonPrimaryInfant" w:hAnsi="SassoonPrimaryInfant"/>
                <w:sz w:val="20"/>
                <w:szCs w:val="20"/>
                <w:highlight w:val="yellow"/>
              </w:rPr>
              <w:t xml:space="preserve"> on Teams.</w:t>
            </w:r>
          </w:p>
          <w:p w14:paraId="7D1AEC4B" w14:textId="06563DEA" w:rsidR="00AD5E91" w:rsidRPr="00C0414A" w:rsidRDefault="00AD5E91" w:rsidP="00760583">
            <w:pPr>
              <w:rPr>
                <w:rFonts w:ascii="SassoonPrimaryInfant" w:hAnsi="SassoonPrimaryInfant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E800DF" w14:textId="77777777" w:rsidR="001221B9" w:rsidRPr="00C0414A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3DC3A946" w14:textId="77777777" w:rsidR="005806A5" w:rsidRPr="0065039C" w:rsidRDefault="005806A5" w:rsidP="005806A5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Fractions </w:t>
            </w:r>
          </w:p>
          <w:p w14:paraId="1641C81C" w14:textId="77777777" w:rsidR="005806A5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74A6A04D" w14:textId="77777777" w:rsidR="005806A5" w:rsidRDefault="005806A5" w:rsidP="005806A5">
            <w:pPr>
              <w:rPr>
                <w:rFonts w:ascii="SassoonPrimaryInfant" w:eastAsiaTheme="minorEastAsia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 xml:space="preserve">Mrs Woodburn went on a trip to Candied to buy 28 ice cream cones.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SassoonPrimaryInfant" w:eastAsiaTheme="minorEastAsia" w:hAnsi="SassoonPrimaryInfant"/>
                <w:sz w:val="20"/>
                <w:szCs w:val="20"/>
              </w:rPr>
              <w:t>of</w:t>
            </w:r>
            <w:proofErr w:type="gramEnd"/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the ice creams were chocolate flavour,</w:t>
            </w:r>
            <w:r w:rsidRPr="00C7129E">
              <w:rPr>
                <w:rFonts w:ascii="SassoonPrimaryInfant" w:eastAsiaTheme="minorEastAsia" w:hAnsi="SassoonPrimaryInfant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were bubble gum flavour and</w:t>
            </w:r>
            <w:r w:rsidRPr="00C7129E">
              <w:rPr>
                <w:rFonts w:ascii="SassoonPrimaryInfant" w:eastAsiaTheme="minorEastAsia" w:hAnsi="SassoonPrimaryInfant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SassoonPrimaryInfant" w:eastAsiaTheme="minorEastAsia" w:hAnsi="SassoonPrimaryInfant"/>
                <w:sz w:val="20"/>
                <w:szCs w:val="20"/>
              </w:rPr>
              <w:t xml:space="preserve"> were strawberry flavour. Draw the flavoured ice cream cones that Mrs Woodburn bought for the class.</w:t>
            </w:r>
          </w:p>
          <w:p w14:paraId="0BF71C46" w14:textId="0454A17B" w:rsidR="00AD3C58" w:rsidRPr="00C0414A" w:rsidRDefault="00AD3C58" w:rsidP="00F801C4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2204690C" w14:textId="3F48A103" w:rsidR="001221B9" w:rsidRDefault="001221B9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 xml:space="preserve">Numeracy </w:t>
            </w:r>
          </w:p>
          <w:p w14:paraId="6055B58C" w14:textId="2F4175C9" w:rsidR="005806A5" w:rsidRPr="005806A5" w:rsidRDefault="005806A5" w:rsidP="001221B9">
            <w:pPr>
              <w:rPr>
                <w:rFonts w:ascii="SassoonPrimaryInfant" w:hAnsi="SassoonPrimaryInfant"/>
                <w:bCs/>
                <w:sz w:val="20"/>
                <w:szCs w:val="20"/>
              </w:rPr>
            </w:pPr>
            <w:r w:rsidRPr="005806A5">
              <w:rPr>
                <w:rFonts w:ascii="SassoonPrimaryInfant" w:hAnsi="SassoonPrimaryInfant"/>
                <w:bCs/>
                <w:sz w:val="20"/>
                <w:szCs w:val="20"/>
              </w:rPr>
              <w:t>Fractions</w:t>
            </w:r>
          </w:p>
          <w:p w14:paraId="7D506673" w14:textId="77777777" w:rsidR="005806A5" w:rsidRPr="00C0414A" w:rsidRDefault="005806A5" w:rsidP="001221B9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</w:p>
          <w:p w14:paraId="2E2DCA1C" w14:textId="77777777" w:rsidR="005806A5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>1) Write down at least two equivalent fractions for the below fractions.</w:t>
            </w:r>
          </w:p>
          <w:p w14:paraId="2DAF5270" w14:textId="77777777" w:rsidR="005806A5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39FA6A5B" w14:textId="77777777" w:rsidR="005806A5" w:rsidRPr="009C2242" w:rsidRDefault="005806A5" w:rsidP="005806A5">
            <w:pPr>
              <w:rPr>
                <w:rFonts w:ascii="SassoonPrimaryInfant" w:eastAsiaTheme="minorEastAsia" w:hAnsi="SassoonPrimaryInfant"/>
              </w:rPr>
            </w:pPr>
            <w:r w:rsidRPr="009C2242">
              <w:rPr>
                <w:rFonts w:ascii="SassoonPrimaryInfant" w:hAnsi="SassoonPrimaryInfant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  <w:p w14:paraId="56CEEC77" w14:textId="77777777" w:rsidR="005806A5" w:rsidRPr="009C2242" w:rsidRDefault="005806A5" w:rsidP="005806A5">
            <w:pPr>
              <w:rPr>
                <w:rFonts w:ascii="SassoonPrimaryInfant" w:eastAsiaTheme="minorEastAsia" w:hAnsi="SassoonPrimaryInfant"/>
              </w:rPr>
            </w:pPr>
          </w:p>
          <w:p w14:paraId="5B526F0A" w14:textId="77777777" w:rsidR="005806A5" w:rsidRPr="009C2242" w:rsidRDefault="005806A5" w:rsidP="005806A5">
            <w:pPr>
              <w:rPr>
                <w:rFonts w:ascii="SassoonPrimaryInfant" w:hAnsi="SassoonPrimaryInfant"/>
              </w:rPr>
            </w:pPr>
            <w:r w:rsidRPr="009C2242">
              <w:rPr>
                <w:rFonts w:ascii="SassoonPrimaryInfant" w:eastAsiaTheme="minorEastAsia" w:hAnsi="SassoonPrimaryInfant"/>
              </w:rPr>
              <w:t xml:space="preserve">b)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oMath>
          </w:p>
          <w:p w14:paraId="047ABC5C" w14:textId="77777777" w:rsidR="005806A5" w:rsidRPr="009C2242" w:rsidRDefault="005806A5" w:rsidP="005806A5">
            <w:pPr>
              <w:rPr>
                <w:rFonts w:ascii="SassoonPrimaryInfant" w:hAnsi="SassoonPrimaryInfant"/>
              </w:rPr>
            </w:pPr>
          </w:p>
          <w:p w14:paraId="7398D435" w14:textId="77777777" w:rsidR="005806A5" w:rsidRPr="009C2242" w:rsidRDefault="005806A5" w:rsidP="005806A5">
            <w:pPr>
              <w:rPr>
                <w:rFonts w:ascii="SassoonPrimaryInfant" w:hAnsi="SassoonPrimaryInfant"/>
              </w:rPr>
            </w:pPr>
            <w:r w:rsidRPr="009C2242">
              <w:rPr>
                <w:rFonts w:ascii="SassoonPrimaryInfant" w:hAnsi="SassoonPrimaryInfant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14:paraId="4911FDB3" w14:textId="77777777" w:rsidR="005806A5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523E8D06" w14:textId="77777777" w:rsidR="005806A5" w:rsidRDefault="005806A5" w:rsidP="005806A5">
            <w:pPr>
              <w:rPr>
                <w:rFonts w:ascii="SassoonPrimaryInfant" w:hAnsi="SassoonPrimaryInfant"/>
                <w:sz w:val="20"/>
                <w:szCs w:val="20"/>
              </w:rPr>
            </w:pPr>
            <w:r>
              <w:rPr>
                <w:rFonts w:ascii="SassoonPrimaryInfant" w:hAnsi="SassoonPrimaryInfant"/>
                <w:sz w:val="20"/>
                <w:szCs w:val="20"/>
              </w:rPr>
              <w:t>2) Using a rectangle draw each fraction from question 1 and their equivalent fractions. What do you notice?</w:t>
            </w:r>
          </w:p>
          <w:p w14:paraId="657FC951" w14:textId="2D597A7F" w:rsidR="00D05AE3" w:rsidRPr="00C0414A" w:rsidRDefault="00D05AE3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</w:tr>
      <w:tr w:rsidR="00D05AE3" w:rsidRPr="00C0414A" w14:paraId="5E6A8806" w14:textId="77777777" w:rsidTr="00943AED">
        <w:trPr>
          <w:trHeight w:val="70"/>
        </w:trPr>
        <w:tc>
          <w:tcPr>
            <w:tcW w:w="2830" w:type="dxa"/>
          </w:tcPr>
          <w:p w14:paraId="2A0DC9E2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t>Active Learning Activities</w:t>
            </w:r>
          </w:p>
          <w:p w14:paraId="6E06AEB4" w14:textId="77777777" w:rsidR="00AA5769" w:rsidRPr="00C0414A" w:rsidRDefault="004D7062" w:rsidP="005E0FF6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Do something kind for someone else. E.g. make a cup of tea, 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 xml:space="preserve">give a compliment, help around the house </w:t>
            </w:r>
            <w:proofErr w:type="spellStart"/>
            <w:r w:rsidRPr="00C0414A">
              <w:rPr>
                <w:rFonts w:ascii="SassoonPrimaryInfant" w:hAnsi="SassoonPrimaryInfant"/>
                <w:sz w:val="20"/>
                <w:szCs w:val="20"/>
              </w:rPr>
              <w:t>etc</w:t>
            </w:r>
            <w:proofErr w:type="spellEnd"/>
          </w:p>
          <w:p w14:paraId="116913CC" w14:textId="77777777" w:rsidR="00A94B58" w:rsidRPr="00C0414A" w:rsidRDefault="00A94B58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293BE0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Active Learning Activities</w:t>
            </w:r>
          </w:p>
          <w:p w14:paraId="53EAADC8" w14:textId="77777777" w:rsidR="004D7062" w:rsidRPr="00C0414A" w:rsidRDefault="004D7062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What can you find in the house that could be used as a musical instrument? </w:t>
            </w:r>
          </w:p>
          <w:p w14:paraId="6D19AE57" w14:textId="77777777" w:rsidR="004D7062" w:rsidRPr="00C0414A" w:rsidRDefault="004D7062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 xml:space="preserve">Which section of the orchestra would it be in? </w:t>
            </w:r>
          </w:p>
          <w:p w14:paraId="0D4233E6" w14:textId="77777777" w:rsidR="00A94B58" w:rsidRPr="00C0414A" w:rsidRDefault="004D7062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Can you create a new rhythm?  </w:t>
            </w:r>
          </w:p>
        </w:tc>
        <w:tc>
          <w:tcPr>
            <w:tcW w:w="2835" w:type="dxa"/>
          </w:tcPr>
          <w:p w14:paraId="3FCDAE6F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Active Learning Activities</w:t>
            </w:r>
          </w:p>
          <w:p w14:paraId="50A9B4C9" w14:textId="77777777" w:rsidR="00F31532" w:rsidRPr="00C0414A" w:rsidRDefault="00F31532" w:rsidP="00F31532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Make a den using and blankets/cushions/towels that </w:t>
            </w:r>
            <w:r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 xml:space="preserve">you are allowed to borrow. Enjoy. </w:t>
            </w:r>
          </w:p>
          <w:p w14:paraId="19896268" w14:textId="77777777" w:rsidR="00AA5769" w:rsidRPr="00C0414A" w:rsidRDefault="00AA5769" w:rsidP="005E0FF6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690EC06" w14:textId="77777777" w:rsidR="00A94B58" w:rsidRPr="00C0414A" w:rsidRDefault="00A94B58" w:rsidP="00D76E11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BB7D84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Active Learning Activities</w:t>
            </w:r>
          </w:p>
          <w:p w14:paraId="73CB1AE6" w14:textId="77777777" w:rsidR="00AA5769" w:rsidRPr="00C0414A" w:rsidRDefault="0045745E" w:rsidP="00AA5769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 xml:space="preserve">Draw a picture, </w:t>
            </w:r>
            <w:r w:rsidR="00F31532" w:rsidRPr="00C0414A">
              <w:rPr>
                <w:rFonts w:ascii="SassoonPrimaryInfant" w:hAnsi="SassoonPrimaryInfant"/>
                <w:sz w:val="20"/>
                <w:szCs w:val="20"/>
              </w:rPr>
              <w:t xml:space="preserve">cut it up to make a jigsaw puzzle for a member of your family. </w:t>
            </w:r>
          </w:p>
          <w:p w14:paraId="51D3E39D" w14:textId="77777777" w:rsidR="005C13C9" w:rsidRPr="00C0414A" w:rsidRDefault="005C13C9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</w:p>
          <w:p w14:paraId="48CFD3D4" w14:textId="77777777" w:rsidR="00A94B58" w:rsidRPr="00C0414A" w:rsidRDefault="00A94B58" w:rsidP="005E0FF6">
            <w:pPr>
              <w:rPr>
                <w:rFonts w:ascii="SassoonPrimaryInfant" w:hAnsi="SassoonPrimaryInfant"/>
                <w:sz w:val="20"/>
                <w:szCs w:val="20"/>
              </w:rPr>
            </w:pPr>
          </w:p>
        </w:tc>
        <w:tc>
          <w:tcPr>
            <w:tcW w:w="2754" w:type="dxa"/>
          </w:tcPr>
          <w:p w14:paraId="67FE4507" w14:textId="77777777" w:rsidR="00193976" w:rsidRPr="00C0414A" w:rsidRDefault="00193976" w:rsidP="00193976">
            <w:pPr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</w:pPr>
            <w:r w:rsidRPr="00C0414A">
              <w:rPr>
                <w:rFonts w:ascii="SassoonPrimaryInfant" w:hAnsi="SassoonPrimaryInfant"/>
                <w:b/>
                <w:sz w:val="20"/>
                <w:szCs w:val="20"/>
                <w:u w:val="single"/>
              </w:rPr>
              <w:lastRenderedPageBreak/>
              <w:t>Active Learning Activities</w:t>
            </w:r>
          </w:p>
          <w:p w14:paraId="20AB15A8" w14:textId="77777777" w:rsidR="00A94B58" w:rsidRPr="00C0414A" w:rsidRDefault="004D7062" w:rsidP="00546E61">
            <w:pPr>
              <w:rPr>
                <w:rFonts w:ascii="SassoonPrimaryInfant" w:hAnsi="SassoonPrimaryInfant"/>
                <w:sz w:val="20"/>
                <w:szCs w:val="20"/>
              </w:rPr>
            </w:pPr>
            <w:r w:rsidRPr="00C0414A">
              <w:rPr>
                <w:rFonts w:ascii="SassoonPrimaryInfant" w:hAnsi="SassoonPrimaryInfant"/>
                <w:sz w:val="20"/>
                <w:szCs w:val="20"/>
              </w:rPr>
              <w:t xml:space="preserve">Make a nature mandala (circular pattern) using natural </w:t>
            </w:r>
            <w:r w:rsidR="003D0791" w:rsidRPr="00C0414A">
              <w:rPr>
                <w:rFonts w:ascii="SassoonPrimaryInfant" w:hAnsi="SassoonPrimaryInfant"/>
                <w:sz w:val="20"/>
                <w:szCs w:val="20"/>
              </w:rPr>
              <w:t xml:space="preserve">materials you can find </w:t>
            </w:r>
            <w:r w:rsidR="003D0791" w:rsidRPr="00C0414A">
              <w:rPr>
                <w:rFonts w:ascii="SassoonPrimaryInfant" w:hAnsi="SassoonPrimaryInfant"/>
                <w:sz w:val="20"/>
                <w:szCs w:val="20"/>
              </w:rPr>
              <w:lastRenderedPageBreak/>
              <w:t>outdoors (if you are able otherwise, use indoor materials).</w:t>
            </w:r>
          </w:p>
        </w:tc>
      </w:tr>
    </w:tbl>
    <w:p w14:paraId="588494C7" w14:textId="77777777" w:rsidR="00B30834" w:rsidRPr="00C0414A" w:rsidRDefault="00CB5B97">
      <w:pPr>
        <w:rPr>
          <w:rFonts w:ascii="SassoonPrimaryInfant" w:hAnsi="SassoonPrimaryInfant"/>
          <w:b/>
          <w:sz w:val="20"/>
          <w:szCs w:val="20"/>
        </w:rPr>
      </w:pPr>
      <w:r w:rsidRPr="00C0414A">
        <w:rPr>
          <w:rFonts w:ascii="SassoonPrimaryInfant" w:hAnsi="SassoonPrimaryInfant"/>
          <w:b/>
          <w:sz w:val="20"/>
          <w:szCs w:val="20"/>
        </w:rPr>
        <w:lastRenderedPageBreak/>
        <w:t>You can also find games, worksheets</w:t>
      </w:r>
      <w:r w:rsidR="00355E1E">
        <w:rPr>
          <w:rFonts w:ascii="SassoonPrimaryInfant" w:hAnsi="SassoonPrimaryInfant"/>
          <w:b/>
          <w:sz w:val="20"/>
          <w:szCs w:val="20"/>
        </w:rPr>
        <w:t>, videos</w:t>
      </w:r>
      <w:r w:rsidRPr="00C0414A">
        <w:rPr>
          <w:rFonts w:ascii="SassoonPrimaryInfant" w:hAnsi="SassoonPrimaryInfant"/>
          <w:b/>
          <w:sz w:val="20"/>
          <w:szCs w:val="20"/>
        </w:rPr>
        <w:t xml:space="preserve"> and </w:t>
      </w:r>
      <w:r w:rsidR="00355E1E">
        <w:rPr>
          <w:rFonts w:ascii="SassoonPrimaryInfant" w:hAnsi="SassoonPrimaryInfant"/>
          <w:b/>
          <w:sz w:val="20"/>
          <w:szCs w:val="20"/>
        </w:rPr>
        <w:t xml:space="preserve">other </w:t>
      </w:r>
      <w:r w:rsidRPr="00C0414A">
        <w:rPr>
          <w:rFonts w:ascii="SassoonPrimaryInfant" w:hAnsi="SassoonPrimaryInfant"/>
          <w:b/>
          <w:sz w:val="20"/>
          <w:szCs w:val="20"/>
        </w:rPr>
        <w:t>resources at the following websites</w:t>
      </w:r>
      <w:r w:rsidR="00131210" w:rsidRPr="00C0414A">
        <w:rPr>
          <w:rFonts w:ascii="SassoonPrimaryInfant" w:hAnsi="SassoonPrimaryInfant"/>
          <w:b/>
          <w:sz w:val="20"/>
          <w:szCs w:val="20"/>
        </w:rPr>
        <w:t>:</w:t>
      </w:r>
    </w:p>
    <w:p w14:paraId="714C88EE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8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www.topmarks.co.uk</w:t>
        </w:r>
      </w:hyperlink>
    </w:p>
    <w:p w14:paraId="202E0F38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9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www.sumdog.com</w:t>
        </w:r>
      </w:hyperlink>
    </w:p>
    <w:p w14:paraId="220A9B75" w14:textId="77777777" w:rsidR="00B30834" w:rsidRDefault="00B60F43">
      <w:pPr>
        <w:rPr>
          <w:rStyle w:val="Hyperlink"/>
          <w:rFonts w:ascii="SassoonPrimaryInfant" w:hAnsi="SassoonPrimaryInfant"/>
          <w:sz w:val="20"/>
          <w:szCs w:val="20"/>
        </w:rPr>
      </w:pPr>
      <w:hyperlink r:id="rId10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www.primaryresources.co.uk</w:t>
        </w:r>
      </w:hyperlink>
    </w:p>
    <w:p w14:paraId="0BFA8F41" w14:textId="77777777" w:rsidR="00355E1E" w:rsidRDefault="00B60F43">
      <w:pPr>
        <w:rPr>
          <w:rFonts w:ascii="SassoonPrimaryInfant" w:hAnsi="SassoonPrimaryInfant"/>
          <w:sz w:val="20"/>
          <w:szCs w:val="20"/>
        </w:rPr>
      </w:pPr>
      <w:hyperlink r:id="rId11" w:history="1">
        <w:r w:rsidR="00355E1E" w:rsidRPr="00731B20">
          <w:rPr>
            <w:rStyle w:val="Hyperlink"/>
            <w:rFonts w:ascii="SassoonPrimaryInfant" w:hAnsi="SassoonPrimaryInfant"/>
            <w:sz w:val="20"/>
            <w:szCs w:val="20"/>
          </w:rPr>
          <w:t>https://www.youtube.com/channel/UCt9SZgFExNwWTH5T_JnyF-A</w:t>
        </w:r>
      </w:hyperlink>
      <w:r w:rsidR="00355E1E">
        <w:rPr>
          <w:rFonts w:ascii="SassoonPrimaryInfant" w:hAnsi="SassoonPrimaryInfant"/>
          <w:sz w:val="20"/>
          <w:szCs w:val="20"/>
        </w:rPr>
        <w:t xml:space="preserve"> (maths songs)</w:t>
      </w:r>
    </w:p>
    <w:p w14:paraId="2656697C" w14:textId="77777777" w:rsidR="00355E1E" w:rsidRDefault="00B60F43">
      <w:pPr>
        <w:rPr>
          <w:rFonts w:ascii="SassoonPrimaryInfant" w:hAnsi="SassoonPrimaryInfant"/>
          <w:sz w:val="20"/>
          <w:szCs w:val="20"/>
        </w:rPr>
      </w:pPr>
      <w:hyperlink r:id="rId12" w:history="1">
        <w:r w:rsidR="00355E1E" w:rsidRPr="00731B20">
          <w:rPr>
            <w:rStyle w:val="Hyperlink"/>
            <w:rFonts w:ascii="SassoonPrimaryInfant" w:hAnsi="SassoonPrimaryInfant"/>
            <w:sz w:val="20"/>
            <w:szCs w:val="20"/>
          </w:rPr>
          <w:t>https://www.youtube.com/channel/UCUNYSwNARexFwxXp3oPAtvg</w:t>
        </w:r>
      </w:hyperlink>
      <w:r w:rsidR="00355E1E">
        <w:rPr>
          <w:rFonts w:ascii="SassoonPrimaryInfant" w:hAnsi="SassoonPrimaryInfant"/>
          <w:sz w:val="20"/>
          <w:szCs w:val="20"/>
        </w:rPr>
        <w:t xml:space="preserve"> (Horrible Histories)</w:t>
      </w:r>
    </w:p>
    <w:p w14:paraId="5C198EB7" w14:textId="77777777" w:rsidR="003B414C" w:rsidRDefault="00B60F43">
      <w:pPr>
        <w:rPr>
          <w:rFonts w:ascii="SassoonPrimaryInfant" w:hAnsi="SassoonPrimaryInfant"/>
          <w:sz w:val="20"/>
          <w:szCs w:val="20"/>
        </w:rPr>
      </w:pPr>
      <w:hyperlink r:id="rId13" w:history="1">
        <w:r w:rsidR="003B414C" w:rsidRPr="00022596">
          <w:rPr>
            <w:rStyle w:val="Hyperlink"/>
            <w:rFonts w:ascii="SassoonPrimaryInfant" w:hAnsi="SassoonPrimaryInfant"/>
            <w:sz w:val="20"/>
            <w:szCs w:val="20"/>
          </w:rPr>
          <w:t>https://www.youtube.com/results?search_query=new+horizon+guided+meditation</w:t>
        </w:r>
      </w:hyperlink>
      <w:r w:rsidR="003B414C">
        <w:rPr>
          <w:rFonts w:ascii="SassoonPrimaryInfant" w:hAnsi="SassoonPrimaryInfant"/>
          <w:sz w:val="20"/>
          <w:szCs w:val="20"/>
        </w:rPr>
        <w:t xml:space="preserve"> (mindfulness meditation) </w:t>
      </w:r>
    </w:p>
    <w:p w14:paraId="5B84E60F" w14:textId="77777777" w:rsidR="003B414C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14" w:history="1">
        <w:r w:rsidR="003B414C" w:rsidRPr="00022596">
          <w:rPr>
            <w:rStyle w:val="Hyperlink"/>
            <w:rFonts w:ascii="SassoonPrimaryInfant" w:hAnsi="SassoonPrimaryInfant"/>
            <w:sz w:val="20"/>
            <w:szCs w:val="20"/>
          </w:rPr>
          <w:t>https://www.bbc.co.uk/newsround/news/watch_newsround</w:t>
        </w:r>
      </w:hyperlink>
      <w:r w:rsidR="003B414C">
        <w:rPr>
          <w:rFonts w:ascii="SassoonPrimaryInfant" w:hAnsi="SassoonPrimaryInfant"/>
          <w:sz w:val="20"/>
          <w:szCs w:val="20"/>
        </w:rPr>
        <w:t xml:space="preserve"> </w:t>
      </w:r>
    </w:p>
    <w:p w14:paraId="147AB6A7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15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www.mathsisfun.com</w:t>
        </w:r>
      </w:hyperlink>
    </w:p>
    <w:p w14:paraId="42BDD90B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16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www.primaryhomeworkhelp.co.uk</w:t>
        </w:r>
      </w:hyperlink>
    </w:p>
    <w:p w14:paraId="083C5391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17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www.tigtagworld.com</w:t>
        </w:r>
      </w:hyperlink>
    </w:p>
    <w:p w14:paraId="0D5E899E" w14:textId="77777777" w:rsidR="00B30834" w:rsidRPr="00C0414A" w:rsidRDefault="00B60F43">
      <w:pPr>
        <w:rPr>
          <w:rFonts w:ascii="SassoonPrimaryInfant" w:hAnsi="SassoonPrimaryInfant"/>
          <w:sz w:val="20"/>
          <w:szCs w:val="20"/>
        </w:rPr>
      </w:pPr>
      <w:hyperlink r:id="rId18" w:history="1">
        <w:r w:rsidR="00B30834" w:rsidRPr="00C0414A">
          <w:rPr>
            <w:rStyle w:val="Hyperlink"/>
            <w:rFonts w:ascii="SassoonPrimaryInfant" w:hAnsi="SassoonPrimaryInfant"/>
            <w:sz w:val="20"/>
            <w:szCs w:val="20"/>
          </w:rPr>
          <w:t>www.bbc.co.uk/bitesize</w:t>
        </w:r>
      </w:hyperlink>
    </w:p>
    <w:p w14:paraId="7ED21EC1" w14:textId="77777777" w:rsidR="006703BC" w:rsidRPr="00C0414A" w:rsidRDefault="006703BC">
      <w:pPr>
        <w:rPr>
          <w:rFonts w:ascii="SassoonPrimaryInfant" w:hAnsi="SassoonPrimaryInfant"/>
          <w:sz w:val="20"/>
          <w:szCs w:val="20"/>
        </w:rPr>
      </w:pPr>
    </w:p>
    <w:p w14:paraId="5DF2C055" w14:textId="77777777" w:rsidR="006703BC" w:rsidRDefault="006703BC" w:rsidP="006703BC"/>
    <w:p w14:paraId="44C95E36" w14:textId="77777777" w:rsidR="006703BC" w:rsidRDefault="006703BC" w:rsidP="006703BC"/>
    <w:p w14:paraId="7C301594" w14:textId="77777777" w:rsidR="006703BC" w:rsidRDefault="006703BC"/>
    <w:p w14:paraId="5BB8D868" w14:textId="77777777" w:rsidR="00B30834" w:rsidRDefault="00B30834"/>
    <w:p w14:paraId="5D53018B" w14:textId="77777777" w:rsidR="00B30834" w:rsidRDefault="00B30834"/>
    <w:sectPr w:rsidR="00B30834" w:rsidSect="00B30834">
      <w:head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D94D5" w14:textId="77777777" w:rsidR="00AF6DEF" w:rsidRDefault="00AF6DEF" w:rsidP="00B30834">
      <w:pPr>
        <w:spacing w:after="0" w:line="240" w:lineRule="auto"/>
      </w:pPr>
      <w:r>
        <w:separator/>
      </w:r>
    </w:p>
  </w:endnote>
  <w:endnote w:type="continuationSeparator" w:id="0">
    <w:p w14:paraId="50E6F5D8" w14:textId="77777777" w:rsidR="00AF6DEF" w:rsidRDefault="00AF6DEF" w:rsidP="00B3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F23B0" w14:textId="77777777" w:rsidR="00AF6DEF" w:rsidRDefault="00AF6DEF" w:rsidP="00B30834">
      <w:pPr>
        <w:spacing w:after="0" w:line="240" w:lineRule="auto"/>
      </w:pPr>
      <w:r>
        <w:separator/>
      </w:r>
    </w:p>
  </w:footnote>
  <w:footnote w:type="continuationSeparator" w:id="0">
    <w:p w14:paraId="3EF15FDD" w14:textId="77777777" w:rsidR="00AF6DEF" w:rsidRDefault="00AF6DEF" w:rsidP="00B3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731CF" w14:textId="77777777" w:rsidR="006703BC" w:rsidRPr="00C0414A" w:rsidRDefault="00AA5769">
    <w:pPr>
      <w:pStyle w:val="Header"/>
      <w:rPr>
        <w:rFonts w:ascii="SassoonPrimaryInfant" w:hAnsi="SassoonPrimaryInfant"/>
        <w:b/>
        <w:sz w:val="28"/>
      </w:rPr>
    </w:pPr>
    <w:r w:rsidRPr="00C0414A">
      <w:rPr>
        <w:rFonts w:ascii="SassoonPrimaryInfant" w:hAnsi="SassoonPrimaryInfant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BBF0BE5" wp14:editId="3B37FD99">
          <wp:simplePos x="0" y="0"/>
          <wp:positionH relativeFrom="margin">
            <wp:posOffset>8743950</wp:posOffset>
          </wp:positionH>
          <wp:positionV relativeFrom="paragraph">
            <wp:posOffset>-210185</wp:posOffset>
          </wp:positionV>
          <wp:extent cx="697331" cy="623086"/>
          <wp:effectExtent l="0" t="0" r="7620" b="5715"/>
          <wp:wrapThrough wrapText="bothSides">
            <wp:wrapPolygon edited="0">
              <wp:start x="0" y="0"/>
              <wp:lineTo x="0" y="21138"/>
              <wp:lineTo x="21246" y="21138"/>
              <wp:lineTo x="21246" y="0"/>
              <wp:lineTo x="0" y="0"/>
            </wp:wrapPolygon>
          </wp:wrapThrough>
          <wp:docPr id="2" name="Picture 1" descr="Z:\Miscellaneous\Logo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iscellaneous\Logos\logo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31" cy="6230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976" w:rsidRPr="00C0414A">
      <w:rPr>
        <w:rFonts w:ascii="SassoonPrimaryInfant" w:hAnsi="SassoonPrimaryInfant"/>
        <w:b/>
        <w:sz w:val="28"/>
      </w:rPr>
      <w:t>P</w:t>
    </w:r>
    <w:r w:rsidR="00950989" w:rsidRPr="00C0414A">
      <w:rPr>
        <w:rFonts w:ascii="SassoonPrimaryInfant" w:hAnsi="SassoonPrimaryInfant"/>
        <w:b/>
        <w:sz w:val="28"/>
      </w:rPr>
      <w:t>6</w:t>
    </w:r>
    <w:r w:rsidR="00193976" w:rsidRPr="00C0414A">
      <w:rPr>
        <w:rFonts w:ascii="SassoonPrimaryInfant" w:hAnsi="SassoonPrimaryInfant"/>
        <w:b/>
        <w:sz w:val="28"/>
      </w:rPr>
      <w:t xml:space="preserve"> </w:t>
    </w:r>
    <w:r w:rsidR="00C51B2A" w:rsidRPr="00C0414A">
      <w:rPr>
        <w:rFonts w:ascii="SassoonPrimaryInfant" w:hAnsi="SassoonPrimaryInfant"/>
        <w:b/>
        <w:sz w:val="28"/>
      </w:rPr>
      <w:t>Home-School Grid</w:t>
    </w:r>
    <w:r w:rsidR="006703BC" w:rsidRPr="00C0414A">
      <w:rPr>
        <w:rFonts w:ascii="SassoonPrimaryInfant" w:hAnsi="SassoonPrimaryInfant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5E04"/>
    <w:multiLevelType w:val="hybridMultilevel"/>
    <w:tmpl w:val="C72A3082"/>
    <w:lvl w:ilvl="0" w:tplc="516AA8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D7571"/>
    <w:multiLevelType w:val="hybridMultilevel"/>
    <w:tmpl w:val="A56E1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850B0"/>
    <w:multiLevelType w:val="hybridMultilevel"/>
    <w:tmpl w:val="828E138E"/>
    <w:lvl w:ilvl="0" w:tplc="97924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46C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42B6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3A8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46B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14B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0E3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F66A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E65F2"/>
    <w:multiLevelType w:val="hybridMultilevel"/>
    <w:tmpl w:val="A56E1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1015E"/>
    <w:multiLevelType w:val="hybridMultilevel"/>
    <w:tmpl w:val="A4ACC740"/>
    <w:lvl w:ilvl="0" w:tplc="9CB2FE68">
      <w:start w:val="3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93290"/>
    <w:multiLevelType w:val="hybridMultilevel"/>
    <w:tmpl w:val="53E4B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34"/>
    <w:rsid w:val="0000275F"/>
    <w:rsid w:val="00002C90"/>
    <w:rsid w:val="0006531E"/>
    <w:rsid w:val="000C3195"/>
    <w:rsid w:val="001221B9"/>
    <w:rsid w:val="00131210"/>
    <w:rsid w:val="0015531B"/>
    <w:rsid w:val="00167C84"/>
    <w:rsid w:val="00193976"/>
    <w:rsid w:val="001B2FCE"/>
    <w:rsid w:val="0020642E"/>
    <w:rsid w:val="00287D0D"/>
    <w:rsid w:val="00296FC8"/>
    <w:rsid w:val="002A030B"/>
    <w:rsid w:val="002A3557"/>
    <w:rsid w:val="002C7843"/>
    <w:rsid w:val="00355E1E"/>
    <w:rsid w:val="00370A21"/>
    <w:rsid w:val="003971AC"/>
    <w:rsid w:val="003B00A2"/>
    <w:rsid w:val="003B414C"/>
    <w:rsid w:val="003D0791"/>
    <w:rsid w:val="003F6DD6"/>
    <w:rsid w:val="00441440"/>
    <w:rsid w:val="0045745E"/>
    <w:rsid w:val="004D7062"/>
    <w:rsid w:val="00542941"/>
    <w:rsid w:val="00546E61"/>
    <w:rsid w:val="005806A5"/>
    <w:rsid w:val="00581339"/>
    <w:rsid w:val="005B599E"/>
    <w:rsid w:val="005C13C9"/>
    <w:rsid w:val="005D75D7"/>
    <w:rsid w:val="005E0FF6"/>
    <w:rsid w:val="005E4055"/>
    <w:rsid w:val="00620971"/>
    <w:rsid w:val="0065039C"/>
    <w:rsid w:val="006558CE"/>
    <w:rsid w:val="00666A39"/>
    <w:rsid w:val="006703BC"/>
    <w:rsid w:val="00684A33"/>
    <w:rsid w:val="006E4210"/>
    <w:rsid w:val="007339B1"/>
    <w:rsid w:val="00756E29"/>
    <w:rsid w:val="00760583"/>
    <w:rsid w:val="0078143D"/>
    <w:rsid w:val="00843882"/>
    <w:rsid w:val="00864606"/>
    <w:rsid w:val="008711A8"/>
    <w:rsid w:val="00890406"/>
    <w:rsid w:val="008C37BF"/>
    <w:rsid w:val="008D4AC0"/>
    <w:rsid w:val="00943AED"/>
    <w:rsid w:val="00950989"/>
    <w:rsid w:val="00964F31"/>
    <w:rsid w:val="00993675"/>
    <w:rsid w:val="009B0F40"/>
    <w:rsid w:val="009C2242"/>
    <w:rsid w:val="009D0B10"/>
    <w:rsid w:val="00A304BB"/>
    <w:rsid w:val="00A754C6"/>
    <w:rsid w:val="00A94B58"/>
    <w:rsid w:val="00AA2489"/>
    <w:rsid w:val="00AA5769"/>
    <w:rsid w:val="00AD3C58"/>
    <w:rsid w:val="00AD5E91"/>
    <w:rsid w:val="00AF6DEF"/>
    <w:rsid w:val="00B30834"/>
    <w:rsid w:val="00B60F43"/>
    <w:rsid w:val="00B830B7"/>
    <w:rsid w:val="00B85929"/>
    <w:rsid w:val="00C0414A"/>
    <w:rsid w:val="00C21583"/>
    <w:rsid w:val="00C22327"/>
    <w:rsid w:val="00C51B2A"/>
    <w:rsid w:val="00C7129E"/>
    <w:rsid w:val="00C820CA"/>
    <w:rsid w:val="00CB5B97"/>
    <w:rsid w:val="00CD1CD3"/>
    <w:rsid w:val="00D05AE3"/>
    <w:rsid w:val="00D46565"/>
    <w:rsid w:val="00D47BC6"/>
    <w:rsid w:val="00D76E11"/>
    <w:rsid w:val="00D858AC"/>
    <w:rsid w:val="00DF7434"/>
    <w:rsid w:val="00E022EF"/>
    <w:rsid w:val="00E507DB"/>
    <w:rsid w:val="00E719C2"/>
    <w:rsid w:val="00E73C5D"/>
    <w:rsid w:val="00ED1AB1"/>
    <w:rsid w:val="00F245D3"/>
    <w:rsid w:val="00F30D25"/>
    <w:rsid w:val="00F31532"/>
    <w:rsid w:val="00F51F1F"/>
    <w:rsid w:val="00F801C4"/>
    <w:rsid w:val="00F90F08"/>
    <w:rsid w:val="00F919DF"/>
    <w:rsid w:val="00FA1367"/>
    <w:rsid w:val="00FA4A23"/>
    <w:rsid w:val="00FC1279"/>
    <w:rsid w:val="00F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2BFE"/>
  <w15:chartTrackingRefBased/>
  <w15:docId w15:val="{FCDD1C41-5682-445F-9A12-428637EF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834"/>
  </w:style>
  <w:style w:type="paragraph" w:styleId="Footer">
    <w:name w:val="footer"/>
    <w:basedOn w:val="Normal"/>
    <w:link w:val="FooterChar"/>
    <w:uiPriority w:val="99"/>
    <w:unhideWhenUsed/>
    <w:rsid w:val="00B30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834"/>
  </w:style>
  <w:style w:type="character" w:styleId="Hyperlink">
    <w:name w:val="Hyperlink"/>
    <w:basedOn w:val="DefaultParagraphFont"/>
    <w:uiPriority w:val="99"/>
    <w:unhideWhenUsed/>
    <w:rsid w:val="00B308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21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97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339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719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5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marks.co.uk" TargetMode="External"/><Relationship Id="rId13" Type="http://schemas.openxmlformats.org/officeDocument/2006/relationships/hyperlink" Target="https://www.youtube.com/results?search_query=new+horizon+guided+meditation" TargetMode="External"/><Relationship Id="rId18" Type="http://schemas.openxmlformats.org/officeDocument/2006/relationships/hyperlink" Target="http://www.bbc.co.uk/bitesiz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xfordowl.co.uk/api/interactives/31431.html" TargetMode="External"/><Relationship Id="rId12" Type="http://schemas.openxmlformats.org/officeDocument/2006/relationships/hyperlink" Target="https://www.youtube.com/channel/UCUNYSwNARexFwxXp3oPAtvg" TargetMode="External"/><Relationship Id="rId17" Type="http://schemas.openxmlformats.org/officeDocument/2006/relationships/hyperlink" Target="http://www.tigtagworld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imaryhomeworkhelp.co.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t9SZgFExNwWTH5T_JnyF-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thsisfun.com" TargetMode="External"/><Relationship Id="rId10" Type="http://schemas.openxmlformats.org/officeDocument/2006/relationships/hyperlink" Target="http://www.primaryresources.co.u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umdog.com" TargetMode="External"/><Relationship Id="rId14" Type="http://schemas.openxmlformats.org/officeDocument/2006/relationships/hyperlink" Target="https://www.bbc.co.uk/newsround/news/watch_newsrou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8A06F3E2</Template>
  <TotalTime>1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Ball</dc:creator>
  <cp:keywords/>
  <dc:description/>
  <cp:lastModifiedBy>Jackie Woodburn</cp:lastModifiedBy>
  <cp:revision>2</cp:revision>
  <cp:lastPrinted>2020-11-16T14:39:00Z</cp:lastPrinted>
  <dcterms:created xsi:type="dcterms:W3CDTF">2021-01-08T15:18:00Z</dcterms:created>
  <dcterms:modified xsi:type="dcterms:W3CDTF">2021-01-08T15:18:00Z</dcterms:modified>
</cp:coreProperties>
</file>